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785614B" w14:textId="77777777" w:rsidR="00597063" w:rsidRPr="002272A7" w:rsidRDefault="0091147F" w:rsidP="00B731FF">
      <w:pPr>
        <w:pStyle w:val="Address2"/>
        <w:ind w:right="-1260"/>
        <w:rPr>
          <w:rFonts w:ascii="Baskerville Old Face" w:hAnsi="Baskerville Old Face"/>
          <w:sz w:val="44"/>
          <w:szCs w:val="44"/>
        </w:rPr>
      </w:pPr>
      <w:bookmarkStart w:id="0" w:name="xgraphic"/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70EFE979" wp14:editId="3EDCCBF5">
                <wp:simplePos x="0" y="0"/>
                <wp:positionH relativeFrom="column">
                  <wp:posOffset>-825500</wp:posOffset>
                </wp:positionH>
                <wp:positionV relativeFrom="paragraph">
                  <wp:posOffset>-379095</wp:posOffset>
                </wp:positionV>
                <wp:extent cx="4953000" cy="593725"/>
                <wp:effectExtent l="0" t="0" r="0" b="0"/>
                <wp:wrapNone/>
                <wp:docPr id="3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4953000" cy="593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="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="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7700" w:type="dxa"/>
                              <w:tblInd w:w="8" w:type="dxa"/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3340"/>
                              <w:gridCol w:w="660"/>
                              <w:gridCol w:w="3700"/>
                            </w:tblGrid>
                            <w:tr w:rsidR="00AC7396" w14:paraId="24EF72CB" w14:textId="77777777" w:rsidTr="008B4ADC">
                              <w:trPr>
                                <w:trHeight w:val="563"/>
                              </w:trPr>
                              <w:tc>
                                <w:tcPr>
                                  <w:tcW w:w="3340" w:type="dxa"/>
                                </w:tcPr>
                                <w:p w14:paraId="7EB48F04" w14:textId="77777777" w:rsidR="00AC7396" w:rsidRDefault="00AC7396" w:rsidP="00985D11">
                                  <w:r>
                                    <w:t>4863 Rock Springs Rd.</w:t>
                                  </w:r>
                                </w:p>
                                <w:p w14:paraId="6FDF9425" w14:textId="77777777" w:rsidR="00AC7396" w:rsidRDefault="00AC7396" w:rsidP="00985D11">
                                  <w:r>
                                    <w:t>Lithonia, GA  30038</w:t>
                                  </w:r>
                                </w:p>
                                <w:p w14:paraId="6F434DD8" w14:textId="77777777" w:rsidR="005E4883" w:rsidRDefault="00687D72" w:rsidP="00B76FBE">
                                  <w:pPr>
                                    <w:pBdr>
                                      <w:top w:val="single" w:sz="4" w:space="1" w:color="auto"/>
                                    </w:pBdr>
                                    <w:rPr>
                                      <w:rFonts w:ascii="Americana BT" w:hAnsi="Americana BT"/>
                                    </w:rPr>
                                  </w:pPr>
                                  <w:r>
                                    <w:rPr>
                                      <w:rFonts w:ascii="Americana BT" w:hAnsi="Americana BT"/>
                                    </w:rPr>
                                    <w:t>B</w:t>
                                  </w:r>
                                  <w:r w:rsidR="005E4883">
                                    <w:rPr>
                                      <w:rFonts w:ascii="Americana BT" w:hAnsi="Americana BT"/>
                                    </w:rPr>
                                    <w:t>rm</w:t>
                                  </w:r>
                                  <w:r>
                                    <w:rPr>
                                      <w:rFonts w:ascii="Americana BT" w:hAnsi="Americana BT"/>
                                    </w:rPr>
                                    <w:t>1960@bellsouth.net</w:t>
                                  </w:r>
                                </w:p>
                                <w:p w14:paraId="040E41CC" w14:textId="77777777" w:rsidR="005E4883" w:rsidRDefault="005E4883" w:rsidP="00B76FBE">
                                  <w:pPr>
                                    <w:pBdr>
                                      <w:top w:val="single" w:sz="4" w:space="1" w:color="auto"/>
                                    </w:pBdr>
                                    <w:rPr>
                                      <w:rFonts w:ascii="Americana BT" w:hAnsi="Americana BT"/>
                                    </w:rPr>
                                  </w:pPr>
                                </w:p>
                                <w:p w14:paraId="31FED8FF" w14:textId="77777777" w:rsidR="005E4883" w:rsidRDefault="005E4883" w:rsidP="00B76FBE">
                                  <w:pPr>
                                    <w:pBdr>
                                      <w:top w:val="single" w:sz="4" w:space="1" w:color="auto"/>
                                    </w:pBdr>
                                    <w:rPr>
                                      <w:rFonts w:ascii="Americana BT" w:hAnsi="Americana BT"/>
                                    </w:rPr>
                                  </w:pPr>
                                </w:p>
                                <w:p w14:paraId="18D776B8" w14:textId="77777777" w:rsidR="005E4883" w:rsidRDefault="005E4883" w:rsidP="00B76FBE">
                                  <w:pPr>
                                    <w:pBdr>
                                      <w:top w:val="single" w:sz="4" w:space="1" w:color="auto"/>
                                    </w:pBdr>
                                    <w:rPr>
                                      <w:rFonts w:ascii="Americana BT" w:hAnsi="Americana BT"/>
                                    </w:rPr>
                                  </w:pPr>
                                </w:p>
                                <w:p w14:paraId="1CF240A5" w14:textId="77777777" w:rsidR="005E4883" w:rsidRDefault="005E4883" w:rsidP="00B76FBE">
                                  <w:pPr>
                                    <w:pBdr>
                                      <w:top w:val="single" w:sz="4" w:space="1" w:color="auto"/>
                                    </w:pBdr>
                                    <w:rPr>
                                      <w:rFonts w:ascii="Americana BT" w:hAnsi="Americana BT"/>
                                    </w:rPr>
                                  </w:pPr>
                                </w:p>
                                <w:p w14:paraId="14A6BE94" w14:textId="77777777" w:rsidR="005E4883" w:rsidRDefault="005E4883" w:rsidP="00B76FBE">
                                  <w:pPr>
                                    <w:pBdr>
                                      <w:top w:val="single" w:sz="4" w:space="1" w:color="auto"/>
                                    </w:pBdr>
                                    <w:rPr>
                                      <w:rFonts w:ascii="Americana BT" w:hAnsi="Americana BT"/>
                                    </w:rPr>
                                  </w:pPr>
                                </w:p>
                                <w:p w14:paraId="5BE9F5ED" w14:textId="77777777" w:rsidR="005E4883" w:rsidRDefault="005E4883" w:rsidP="00B76FBE">
                                  <w:pPr>
                                    <w:pBdr>
                                      <w:top w:val="single" w:sz="4" w:space="1" w:color="auto"/>
                                    </w:pBdr>
                                    <w:rPr>
                                      <w:rFonts w:ascii="Americana BT" w:hAnsi="Americana BT"/>
                                    </w:rPr>
                                  </w:pPr>
                                </w:p>
                                <w:p w14:paraId="398C6DD9" w14:textId="77777777" w:rsidR="00AC7396" w:rsidRDefault="005E4883" w:rsidP="00B76FBE">
                                  <w:pPr>
                                    <w:pBdr>
                                      <w:top w:val="single" w:sz="4" w:space="1" w:color="auto"/>
                                    </w:pBdr>
                                    <w:rPr>
                                      <w:rFonts w:ascii="Americana BT" w:hAnsi="Americana BT"/>
                                    </w:rPr>
                                  </w:pPr>
                                  <w:r>
                                    <w:rPr>
                                      <w:rFonts w:ascii="Americana BT" w:hAnsi="Americana BT"/>
                                    </w:rPr>
                                    <w:t>@bellsouth.net</w:t>
                                  </w:r>
                                </w:p>
                                <w:p w14:paraId="5B5EF51F" w14:textId="77777777" w:rsidR="00AC7396" w:rsidRDefault="00AC7396" w:rsidP="00B76FBE">
                                  <w:pPr>
                                    <w:pBdr>
                                      <w:top w:val="single" w:sz="4" w:space="1" w:color="auto"/>
                                    </w:pBdr>
                                    <w:rPr>
                                      <w:rFonts w:ascii="Americana BT" w:hAnsi="Americana BT"/>
                                    </w:rPr>
                                  </w:pPr>
                                </w:p>
                                <w:p w14:paraId="64EE978D" w14:textId="77777777" w:rsidR="00AC7396" w:rsidRPr="009366C7" w:rsidRDefault="00AC7396" w:rsidP="00B76FBE">
                                  <w:pPr>
                                    <w:pBdr>
                                      <w:top w:val="single" w:sz="4" w:space="1" w:color="auto"/>
                                    </w:pBdr>
                                  </w:pPr>
                                </w:p>
                              </w:tc>
                              <w:tc>
                                <w:tcPr>
                                  <w:tcW w:w="660" w:type="dxa"/>
                                </w:tcPr>
                                <w:p w14:paraId="3038EEA4" w14:textId="77777777" w:rsidR="00AC7396" w:rsidRPr="00B76FBE" w:rsidRDefault="00AC7396" w:rsidP="00B76FBE">
                                  <w:pPr>
                                    <w:ind w:right="-208"/>
                                    <w:jc w:val="right"/>
                                    <w:rPr>
                                      <w:sz w:val="68"/>
                                      <w:szCs w:val="68"/>
                                    </w:rPr>
                                  </w:pPr>
                                  <w:r w:rsidRPr="00B76FBE">
                                    <w:rPr>
                                      <w:sz w:val="68"/>
                                      <w:szCs w:val="68"/>
                                    </w:rPr>
                                    <w:t xml:space="preserve">  </w:t>
                                  </w:r>
                                </w:p>
                              </w:tc>
                              <w:tc>
                                <w:tcPr>
                                  <w:tcW w:w="3700" w:type="dxa"/>
                                </w:tcPr>
                                <w:p w14:paraId="1327CB12" w14:textId="77777777" w:rsidR="00AC7396" w:rsidRPr="00B76FBE" w:rsidRDefault="00AC7396" w:rsidP="003657BB">
                                  <w:pPr>
                                    <w:rPr>
                                      <w:rFonts w:ascii="Americana BT" w:hAnsi="Americana BT"/>
                                      <w:sz w:val="12"/>
                                      <w:szCs w:val="12"/>
                                    </w:rPr>
                                  </w:pPr>
                                </w:p>
                                <w:p w14:paraId="78A61B92" w14:textId="77777777" w:rsidR="00AC7396" w:rsidRPr="00B76FBE" w:rsidRDefault="00AC7396" w:rsidP="003657BB">
                                  <w:pPr>
                                    <w:rPr>
                                      <w:rFonts w:ascii="Americana BT" w:hAnsi="Americana BT"/>
                                      <w:sz w:val="28"/>
                                      <w:szCs w:val="28"/>
                                    </w:rPr>
                                  </w:pPr>
                                  <w:r w:rsidRPr="00B76FBE">
                                    <w:rPr>
                                      <w:rFonts w:ascii="Americana BT" w:hAnsi="Americana BT"/>
                                      <w:sz w:val="28"/>
                                      <w:szCs w:val="28"/>
                                    </w:rPr>
                                    <w:t xml:space="preserve">770-593-1916 </w:t>
                                  </w:r>
                                  <w:r w:rsidRPr="00B76FBE">
                                    <w:rPr>
                                      <w:rFonts w:ascii="Americana BT" w:hAnsi="Americana BT"/>
                                      <w:sz w:val="24"/>
                                      <w:szCs w:val="24"/>
                                    </w:rPr>
                                    <w:t>(home)</w:t>
                                  </w:r>
                                  <w:r w:rsidRPr="00B76FBE">
                                    <w:rPr>
                                      <w:rFonts w:ascii="Americana BT" w:hAnsi="Americana BT"/>
                                      <w:sz w:val="28"/>
                                      <w:szCs w:val="28"/>
                                    </w:rPr>
                                    <w:t xml:space="preserve"> </w:t>
                                  </w:r>
                                </w:p>
                                <w:p w14:paraId="177CAC6C" w14:textId="77777777" w:rsidR="00AC7396" w:rsidRPr="00B76FBE" w:rsidRDefault="00AC7396" w:rsidP="003657BB">
                                  <w:pPr>
                                    <w:rPr>
                                      <w:rFonts w:ascii="Americana BT" w:hAnsi="Americana BT"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11139B22" w14:textId="77777777" w:rsidR="00AC7396" w:rsidRDefault="00AC7396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0EFE979" id="_x0000_t202" coordsize="21600,21600" o:spt="202" path="m,l,21600r21600,l21600,xe">
                <v:stroke joinstyle="miter"/>
                <v:path gradientshapeok="t" o:connecttype="rect"/>
              </v:shapetype>
              <v:shape id="Text Box 10" o:spid="_x0000_s1026" type="#_x0000_t202" style="position:absolute;margin-left:-65pt;margin-top:-29.85pt;width:390pt;height:46.7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" filled="f" stroked="f">
                <v:textbox>
                  <w:txbxContent>
                    <w:tbl>
                      <w:tblPr>
                        <w:tblW w:w="7700" w:type="dxa"/>
                        <w:tblInd w:w="8" w:type="dxa"/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3340"/>
                        <w:gridCol w:w="660"/>
                        <w:gridCol w:w="3700"/>
                      </w:tblGrid>
                      <w:tr w:rsidR="00AC7396" w14:paraId="24EF72CB" w14:textId="77777777" w:rsidTr="008B4ADC">
                        <w:trPr>
                          <w:trHeight w:val="563"/>
                        </w:trPr>
                        <w:tc>
                          <w:tcPr>
                            <w:tcW w:w="3340" w:type="dxa"/>
                          </w:tcPr>
                          <w:p w14:paraId="7EB48F04" w14:textId="77777777" w:rsidR="00AC7396" w:rsidRDefault="00AC7396" w:rsidP="00985D11">
                            <w:r>
                              <w:t>4863 Rock Springs Rd.</w:t>
                            </w:r>
                          </w:p>
                          <w:p w14:paraId="6FDF9425" w14:textId="77777777" w:rsidR="00AC7396" w:rsidRDefault="00AC7396" w:rsidP="00985D11">
                            <w:r>
                              <w:t>Lithonia, GA  30038</w:t>
                            </w:r>
                          </w:p>
                          <w:p w14:paraId="6F434DD8" w14:textId="77777777" w:rsidR="005E4883" w:rsidRDefault="00687D72" w:rsidP="00B76FBE">
                            <w:pPr>
                              <w:pBdr>
                                <w:top w:val="single" w:sz="4" w:space="1" w:color="auto"/>
                              </w:pBdr>
                              <w:rPr>
                                <w:rFonts w:ascii="Americana BT" w:hAnsi="Americana BT"/>
                              </w:rPr>
                            </w:pPr>
                            <w:r>
                              <w:rPr>
                                <w:rFonts w:ascii="Americana BT" w:hAnsi="Americana BT"/>
                              </w:rPr>
                              <w:t>B</w:t>
                            </w:r>
                            <w:r w:rsidR="005E4883">
                              <w:rPr>
                                <w:rFonts w:ascii="Americana BT" w:hAnsi="Americana BT"/>
                              </w:rPr>
                              <w:t>rm</w:t>
                            </w:r>
                            <w:r>
                              <w:rPr>
                                <w:rFonts w:ascii="Americana BT" w:hAnsi="Americana BT"/>
                              </w:rPr>
                              <w:t>1960@bellsouth.net</w:t>
                            </w:r>
                          </w:p>
                          <w:p w14:paraId="040E41CC" w14:textId="77777777" w:rsidR="005E4883" w:rsidRDefault="005E4883" w:rsidP="00B76FBE">
                            <w:pPr>
                              <w:pBdr>
                                <w:top w:val="single" w:sz="4" w:space="1" w:color="auto"/>
                              </w:pBdr>
                              <w:rPr>
                                <w:rFonts w:ascii="Americana BT" w:hAnsi="Americana BT"/>
                              </w:rPr>
                            </w:pPr>
                          </w:p>
                          <w:p w14:paraId="31FED8FF" w14:textId="77777777" w:rsidR="005E4883" w:rsidRDefault="005E4883" w:rsidP="00B76FBE">
                            <w:pPr>
                              <w:pBdr>
                                <w:top w:val="single" w:sz="4" w:space="1" w:color="auto"/>
                              </w:pBdr>
                              <w:rPr>
                                <w:rFonts w:ascii="Americana BT" w:hAnsi="Americana BT"/>
                              </w:rPr>
                            </w:pPr>
                          </w:p>
                          <w:p w14:paraId="18D776B8" w14:textId="77777777" w:rsidR="005E4883" w:rsidRDefault="005E4883" w:rsidP="00B76FBE">
                            <w:pPr>
                              <w:pBdr>
                                <w:top w:val="single" w:sz="4" w:space="1" w:color="auto"/>
                              </w:pBdr>
                              <w:rPr>
                                <w:rFonts w:ascii="Americana BT" w:hAnsi="Americana BT"/>
                              </w:rPr>
                            </w:pPr>
                          </w:p>
                          <w:p w14:paraId="1CF240A5" w14:textId="77777777" w:rsidR="005E4883" w:rsidRDefault="005E4883" w:rsidP="00B76FBE">
                            <w:pPr>
                              <w:pBdr>
                                <w:top w:val="single" w:sz="4" w:space="1" w:color="auto"/>
                              </w:pBdr>
                              <w:rPr>
                                <w:rFonts w:ascii="Americana BT" w:hAnsi="Americana BT"/>
                              </w:rPr>
                            </w:pPr>
                          </w:p>
                          <w:p w14:paraId="14A6BE94" w14:textId="77777777" w:rsidR="005E4883" w:rsidRDefault="005E4883" w:rsidP="00B76FBE">
                            <w:pPr>
                              <w:pBdr>
                                <w:top w:val="single" w:sz="4" w:space="1" w:color="auto"/>
                              </w:pBdr>
                              <w:rPr>
                                <w:rFonts w:ascii="Americana BT" w:hAnsi="Americana BT"/>
                              </w:rPr>
                            </w:pPr>
                          </w:p>
                          <w:p w14:paraId="5BE9F5ED" w14:textId="77777777" w:rsidR="005E4883" w:rsidRDefault="005E4883" w:rsidP="00B76FBE">
                            <w:pPr>
                              <w:pBdr>
                                <w:top w:val="single" w:sz="4" w:space="1" w:color="auto"/>
                              </w:pBdr>
                              <w:rPr>
                                <w:rFonts w:ascii="Americana BT" w:hAnsi="Americana BT"/>
                              </w:rPr>
                            </w:pPr>
                          </w:p>
                          <w:p w14:paraId="398C6DD9" w14:textId="77777777" w:rsidR="00AC7396" w:rsidRDefault="005E4883" w:rsidP="00B76FBE">
                            <w:pPr>
                              <w:pBdr>
                                <w:top w:val="single" w:sz="4" w:space="1" w:color="auto"/>
                              </w:pBdr>
                              <w:rPr>
                                <w:rFonts w:ascii="Americana BT" w:hAnsi="Americana BT"/>
                              </w:rPr>
                            </w:pPr>
                            <w:r>
                              <w:rPr>
                                <w:rFonts w:ascii="Americana BT" w:hAnsi="Americana BT"/>
                              </w:rPr>
                              <w:t>@bellsouth.net</w:t>
                            </w:r>
                          </w:p>
                          <w:p w14:paraId="5B5EF51F" w14:textId="77777777" w:rsidR="00AC7396" w:rsidRDefault="00AC7396" w:rsidP="00B76FBE">
                            <w:pPr>
                              <w:pBdr>
                                <w:top w:val="single" w:sz="4" w:space="1" w:color="auto"/>
                              </w:pBdr>
                              <w:rPr>
                                <w:rFonts w:ascii="Americana BT" w:hAnsi="Americana BT"/>
                              </w:rPr>
                            </w:pPr>
                          </w:p>
                          <w:p w14:paraId="64EE978D" w14:textId="77777777" w:rsidR="00AC7396" w:rsidRPr="009366C7" w:rsidRDefault="00AC7396" w:rsidP="00B76FBE">
                            <w:pPr>
                              <w:pBdr>
                                <w:top w:val="single" w:sz="4" w:space="1" w:color="auto"/>
                              </w:pBdr>
                            </w:pPr>
                          </w:p>
                        </w:tc>
                        <w:tc>
                          <w:tcPr>
                            <w:tcW w:w="660" w:type="dxa"/>
                          </w:tcPr>
                          <w:p w14:paraId="3038EEA4" w14:textId="77777777" w:rsidR="00AC7396" w:rsidRPr="00B76FBE" w:rsidRDefault="00AC7396" w:rsidP="00B76FBE">
                            <w:pPr>
                              <w:ind w:right="-208"/>
                              <w:jc w:val="right"/>
                              <w:rPr>
                                <w:sz w:val="68"/>
                                <w:szCs w:val="68"/>
                              </w:rPr>
                            </w:pPr>
                            <w:r w:rsidRPr="00B76FBE">
                              <w:rPr>
                                <w:sz w:val="68"/>
                                <w:szCs w:val="68"/>
                              </w:rPr>
                              <w:t xml:space="preserve">  </w:t>
                            </w:r>
                          </w:p>
                        </w:tc>
                        <w:tc>
                          <w:tcPr>
                            <w:tcW w:w="3700" w:type="dxa"/>
                          </w:tcPr>
                          <w:p w14:paraId="1327CB12" w14:textId="77777777" w:rsidR="00AC7396" w:rsidRPr="00B76FBE" w:rsidRDefault="00AC7396" w:rsidP="003657BB">
                            <w:pPr>
                              <w:rPr>
                                <w:rFonts w:ascii="Americana BT" w:hAnsi="Americana BT"/>
                                <w:sz w:val="12"/>
                                <w:szCs w:val="12"/>
                              </w:rPr>
                            </w:pPr>
                          </w:p>
                          <w:p w14:paraId="78A61B92" w14:textId="77777777" w:rsidR="00AC7396" w:rsidRPr="00B76FBE" w:rsidRDefault="00AC7396" w:rsidP="003657BB">
                            <w:pPr>
                              <w:rPr>
                                <w:rFonts w:ascii="Americana BT" w:hAnsi="Americana BT"/>
                                <w:sz w:val="28"/>
                                <w:szCs w:val="28"/>
                              </w:rPr>
                            </w:pPr>
                            <w:r w:rsidRPr="00B76FBE">
                              <w:rPr>
                                <w:rFonts w:ascii="Americana BT" w:hAnsi="Americana BT"/>
                                <w:sz w:val="28"/>
                                <w:szCs w:val="28"/>
                              </w:rPr>
                              <w:t xml:space="preserve">770-593-1916 </w:t>
                            </w:r>
                            <w:r w:rsidRPr="00B76FBE">
                              <w:rPr>
                                <w:rFonts w:ascii="Americana BT" w:hAnsi="Americana BT"/>
                                <w:sz w:val="24"/>
                                <w:szCs w:val="24"/>
                              </w:rPr>
                              <w:t>(home)</w:t>
                            </w:r>
                            <w:r w:rsidRPr="00B76FBE">
                              <w:rPr>
                                <w:rFonts w:ascii="Americana BT" w:hAnsi="Americana BT"/>
                                <w:sz w:val="28"/>
                                <w:szCs w:val="28"/>
                              </w:rPr>
                              <w:t xml:space="preserve"> </w:t>
                            </w:r>
                          </w:p>
                          <w:p w14:paraId="177CAC6C" w14:textId="77777777" w:rsidR="00AC7396" w:rsidRPr="00B76FBE" w:rsidRDefault="00AC7396" w:rsidP="003657BB">
                            <w:pPr>
                              <w:rPr>
                                <w:rFonts w:ascii="Americana BT" w:hAnsi="Americana BT"/>
                                <w:sz w:val="22"/>
                                <w:szCs w:val="22"/>
                              </w:rPr>
                            </w:pPr>
                          </w:p>
                        </w:tc>
                      </w:tr>
                    </w:tbl>
                    <w:p w14:paraId="11139B22" w14:textId="77777777" w:rsidR="00AC7396" w:rsidRDefault="00AC7396"/>
                  </w:txbxContent>
                </v:textbox>
              </v:shape>
            </w:pict>
          </mc:Fallback>
        </mc:AlternateContent>
      </w:r>
      <w:r w:rsidR="00F02D93"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3789395E" wp14:editId="266A89F1">
                <wp:simplePos x="0" y="0"/>
                <wp:positionH relativeFrom="column">
                  <wp:posOffset>2857500</wp:posOffset>
                </wp:positionH>
                <wp:positionV relativeFrom="paragraph">
                  <wp:posOffset>-474345</wp:posOffset>
                </wp:positionV>
                <wp:extent cx="1841500" cy="1068705"/>
                <wp:effectExtent l="0" t="0" r="0" b="0"/>
                <wp:wrapNone/>
                <wp:docPr id="2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841500" cy="10687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="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="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CBE3B80" w14:textId="77777777" w:rsidR="00AC7396" w:rsidRPr="00413467" w:rsidRDefault="00AC7396" w:rsidP="00B731FF">
                            <w:pPr>
                              <w:jc w:val="center"/>
                              <w:rPr>
                                <w:sz w:val="72"/>
                                <w:szCs w:val="7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789395E" id="Text Box 9" o:spid="_x0000_s1027" type="#_x0000_t202" style="position:absolute;margin-left:225pt;margin-top:-37.35pt;width:145pt;height:84.1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" filled="f" stroked="f">
                <v:textbox>
                  <w:txbxContent>
                    <w:p w14:paraId="1CBE3B80" w14:textId="77777777" w:rsidR="00AC7396" w:rsidRPr="00413467" w:rsidRDefault="00AC7396" w:rsidP="00B731FF">
                      <w:pPr>
                        <w:jc w:val="center"/>
                        <w:rPr>
                          <w:sz w:val="72"/>
                          <w:szCs w:val="7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985D11">
        <w:tab/>
      </w:r>
      <w:bookmarkEnd w:id="0"/>
      <w:r w:rsidR="009366C7">
        <w:t xml:space="preserve">    </w:t>
      </w:r>
      <w:r w:rsidR="00D90E8D">
        <w:t xml:space="preserve">  </w:t>
      </w:r>
      <w:r w:rsidR="00B731FF">
        <w:t xml:space="preserve">                                                  </w:t>
      </w:r>
      <w:r w:rsidR="002272A7">
        <w:rPr>
          <w:rFonts w:ascii="Baskerville Old Face" w:hAnsi="Baskerville Old Face"/>
          <w:sz w:val="44"/>
          <w:szCs w:val="44"/>
        </w:rPr>
        <w:t xml:space="preserve">Dr. Bruce R. McColumn </w:t>
      </w:r>
      <w:r w:rsidR="009366C7" w:rsidRPr="002272A7">
        <w:rPr>
          <w:rFonts w:ascii="Baskerville Old Face" w:hAnsi="Baskerville Old Face"/>
          <w:sz w:val="44"/>
          <w:szCs w:val="44"/>
        </w:rPr>
        <w:t xml:space="preserve">    </w:t>
      </w:r>
      <w:r w:rsidR="00B731FF" w:rsidRPr="002272A7">
        <w:rPr>
          <w:rFonts w:ascii="Baskerville Old Face" w:hAnsi="Baskerville Old Face"/>
          <w:sz w:val="44"/>
          <w:szCs w:val="44"/>
        </w:rPr>
        <w:t xml:space="preserve">  </w:t>
      </w:r>
      <w:r w:rsidR="008B4ADC" w:rsidRPr="002272A7">
        <w:rPr>
          <w:rFonts w:ascii="Baskerville Old Face" w:hAnsi="Baskerville Old Face"/>
          <w:sz w:val="44"/>
          <w:szCs w:val="44"/>
        </w:rPr>
        <w:t xml:space="preserve">    </w:t>
      </w:r>
    </w:p>
    <w:tbl>
      <w:tblPr>
        <w:tblW w:w="10898" w:type="dxa"/>
        <w:tblInd w:w="-992" w:type="dxa"/>
        <w:tblLayout w:type="fixed"/>
        <w:tblLook w:val="0000" w:firstRow="0" w:lastRow="0" w:firstColumn="0" w:lastColumn="0" w:noHBand="0" w:noVBand="0"/>
      </w:tblPr>
      <w:tblGrid>
        <w:gridCol w:w="1640"/>
        <w:gridCol w:w="9258"/>
      </w:tblGrid>
      <w:tr w:rsidR="00597063" w:rsidRPr="004F4FE0" w14:paraId="51B88F35" w14:textId="77777777" w:rsidTr="00C57739">
        <w:tc>
          <w:tcPr>
            <w:tcW w:w="1640" w:type="dxa"/>
          </w:tcPr>
          <w:p w14:paraId="72F23A9B" w14:textId="77777777" w:rsidR="00597063" w:rsidRPr="00BD799E" w:rsidRDefault="00597063" w:rsidP="008B5CA7">
            <w:pPr>
              <w:pStyle w:val="SectionTitle"/>
            </w:pPr>
            <w:r w:rsidRPr="00BD799E">
              <w:t>Objective</w:t>
            </w:r>
          </w:p>
          <w:p w14:paraId="51BF4DA2" w14:textId="77777777" w:rsidR="00E5547F" w:rsidRPr="004F4FE0" w:rsidRDefault="00E5547F" w:rsidP="00E5547F">
            <w:pPr>
              <w:rPr>
                <w:sz w:val="24"/>
                <w:szCs w:val="24"/>
              </w:rPr>
            </w:pPr>
          </w:p>
          <w:p w14:paraId="33122D79" w14:textId="77777777" w:rsidR="00E5547F" w:rsidRPr="004F4FE0" w:rsidRDefault="00E5547F" w:rsidP="008B5CA7">
            <w:pPr>
              <w:pStyle w:val="SectionTitle"/>
            </w:pPr>
            <w:r w:rsidRPr="004F4FE0">
              <w:t>Education</w:t>
            </w:r>
          </w:p>
          <w:p w14:paraId="5B674AD4" w14:textId="77777777" w:rsidR="00E5547F" w:rsidRPr="004F4FE0" w:rsidRDefault="00E5547F" w:rsidP="00E5547F">
            <w:pPr>
              <w:rPr>
                <w:sz w:val="24"/>
                <w:szCs w:val="24"/>
              </w:rPr>
            </w:pPr>
          </w:p>
        </w:tc>
        <w:tc>
          <w:tcPr>
            <w:tcW w:w="9258" w:type="dxa"/>
          </w:tcPr>
          <w:p w14:paraId="24AE98FC" w14:textId="77777777" w:rsidR="0016693C" w:rsidRPr="00ED1E48" w:rsidRDefault="00CF321C" w:rsidP="0016693C">
            <w:pPr>
              <w:pStyle w:val="Objective"/>
              <w:spacing w:before="240" w:after="0"/>
              <w:jc w:val="both"/>
              <w:rPr>
                <w:rFonts w:ascii="Times New (W1)" w:hAnsi="Times New (W1)"/>
                <w:iCs/>
                <w:spacing w:val="-5"/>
                <w:sz w:val="24"/>
                <w:szCs w:val="24"/>
              </w:rPr>
            </w:pPr>
            <w:r w:rsidRPr="004F4FE0">
              <w:rPr>
                <w:rFonts w:ascii="Times New (W1)" w:hAnsi="Times New (W1)"/>
                <w:iCs/>
                <w:spacing w:val="-5"/>
                <w:sz w:val="24"/>
                <w:szCs w:val="24"/>
              </w:rPr>
              <w:t xml:space="preserve">To </w:t>
            </w:r>
            <w:r w:rsidR="00177F55">
              <w:rPr>
                <w:rFonts w:ascii="Times New (W1)" w:hAnsi="Times New (W1)"/>
                <w:iCs/>
                <w:spacing w:val="-5"/>
                <w:sz w:val="24"/>
                <w:szCs w:val="24"/>
              </w:rPr>
              <w:t>make a successful transiti</w:t>
            </w:r>
            <w:r w:rsidR="00ED1E48">
              <w:rPr>
                <w:rFonts w:ascii="Times New (W1)" w:hAnsi="Times New (W1)"/>
                <w:iCs/>
                <w:spacing w:val="-5"/>
                <w:sz w:val="24"/>
                <w:szCs w:val="24"/>
              </w:rPr>
              <w:t>on from public school administration</w:t>
            </w:r>
            <w:r w:rsidR="00177F55">
              <w:rPr>
                <w:rFonts w:ascii="Times New (W1)" w:hAnsi="Times New (W1)"/>
                <w:iCs/>
                <w:spacing w:val="-5"/>
                <w:sz w:val="24"/>
                <w:szCs w:val="24"/>
              </w:rPr>
              <w:t xml:space="preserve"> </w:t>
            </w:r>
            <w:r w:rsidR="008B4ADC" w:rsidRPr="004F4FE0">
              <w:rPr>
                <w:rFonts w:ascii="Times New (W1)" w:hAnsi="Times New (W1)"/>
                <w:spacing w:val="-5"/>
                <w:sz w:val="24"/>
                <w:szCs w:val="24"/>
              </w:rPr>
              <w:t xml:space="preserve">so that I may be able to utilize my leadership training and </w:t>
            </w:r>
            <w:r w:rsidR="00177F55">
              <w:rPr>
                <w:rFonts w:ascii="Times New (W1)" w:hAnsi="Times New (W1)"/>
                <w:spacing w:val="-5"/>
                <w:sz w:val="24"/>
                <w:szCs w:val="24"/>
              </w:rPr>
              <w:t xml:space="preserve">instructional </w:t>
            </w:r>
            <w:r w:rsidR="008B4ADC" w:rsidRPr="004F4FE0">
              <w:rPr>
                <w:rFonts w:ascii="Times New (W1)" w:hAnsi="Times New (W1)"/>
                <w:spacing w:val="-5"/>
                <w:sz w:val="24"/>
                <w:szCs w:val="24"/>
              </w:rPr>
              <w:t>experience</w:t>
            </w:r>
          </w:p>
          <w:p w14:paraId="592FB996" w14:textId="77777777" w:rsidR="00E5547F" w:rsidRPr="004F4FE0" w:rsidRDefault="00E5547F" w:rsidP="00C220B0">
            <w:pPr>
              <w:pStyle w:val="BodyText"/>
              <w:spacing w:after="0"/>
              <w:rPr>
                <w:sz w:val="24"/>
                <w:szCs w:val="24"/>
              </w:rPr>
            </w:pPr>
          </w:p>
          <w:p w14:paraId="7BB2C3EE" w14:textId="36DBE650" w:rsidR="00427642" w:rsidRPr="00427642" w:rsidRDefault="00E5547F" w:rsidP="00427642">
            <w:pPr>
              <w:pStyle w:val="Achievement"/>
            </w:pPr>
            <w:r w:rsidRPr="00427642">
              <w:t>Ed. D E</w:t>
            </w:r>
            <w:r w:rsidR="004F4FE0" w:rsidRPr="00427642">
              <w:t xml:space="preserve">DUCATIONAL </w:t>
            </w:r>
            <w:r w:rsidR="0022192A" w:rsidRPr="00427642">
              <w:t>ADMINISTRATION</w:t>
            </w:r>
            <w:r w:rsidR="004F4FE0" w:rsidRPr="00427642">
              <w:t xml:space="preserve">                     </w:t>
            </w:r>
            <w:r w:rsidR="00721219" w:rsidRPr="00427642">
              <w:t xml:space="preserve"> </w:t>
            </w:r>
            <w:r w:rsidR="0022192A" w:rsidRPr="00427642">
              <w:t xml:space="preserve">        </w:t>
            </w:r>
            <w:r w:rsidR="008F0FB9" w:rsidRPr="00427642">
              <w:t xml:space="preserve">    </w:t>
            </w:r>
            <w:r w:rsidR="004F4FE0" w:rsidRPr="00427642">
              <w:t xml:space="preserve">     </w:t>
            </w:r>
            <w:r w:rsidRPr="00427642">
              <w:t xml:space="preserve">         </w:t>
            </w:r>
            <w:r w:rsidR="0013131E" w:rsidRPr="00427642">
              <w:t xml:space="preserve">   </w:t>
            </w:r>
            <w:r w:rsidR="00427642" w:rsidRPr="00427642">
              <w:t xml:space="preserve">       </w:t>
            </w:r>
          </w:p>
          <w:p w14:paraId="00BEB92C" w14:textId="06D191C1" w:rsidR="004F4FE0" w:rsidRPr="00427642" w:rsidRDefault="00E5547F" w:rsidP="00427642">
            <w:pPr>
              <w:pStyle w:val="Achievement"/>
            </w:pPr>
            <w:r w:rsidRPr="004F4FE0">
              <w:rPr>
                <w:b/>
              </w:rPr>
              <w:t>Georgia Southern University</w:t>
            </w:r>
            <w:r w:rsidRPr="004F4FE0">
              <w:t xml:space="preserve">         </w:t>
            </w:r>
            <w:r w:rsidR="00257EC6">
              <w:t xml:space="preserve">     </w:t>
            </w:r>
            <w:r w:rsidRPr="004F4FE0">
              <w:t xml:space="preserve">    </w:t>
            </w:r>
            <w:r w:rsidR="004F4FE0">
              <w:t xml:space="preserve">             </w:t>
            </w:r>
            <w:r w:rsidR="00427642">
              <w:t xml:space="preserve">       </w:t>
            </w:r>
            <w:r w:rsidR="00991520">
              <w:t xml:space="preserve"> </w:t>
            </w:r>
            <w:r w:rsidRPr="004F4FE0">
              <w:t>Statesboro, Georgia</w:t>
            </w:r>
            <w:r w:rsidR="004F4FE0" w:rsidRPr="004F4FE0">
              <w:t xml:space="preserve">               </w:t>
            </w:r>
            <w:r w:rsidR="00427642">
              <w:t xml:space="preserve">  2008-2010</w:t>
            </w:r>
            <w:r w:rsidR="004F4FE0" w:rsidRPr="004F4FE0">
              <w:t xml:space="preserve">         </w:t>
            </w:r>
          </w:p>
          <w:p w14:paraId="494B808F" w14:textId="00182285" w:rsidR="00427642" w:rsidRDefault="00721219" w:rsidP="00C220B0">
            <w:pPr>
              <w:rPr>
                <w:sz w:val="24"/>
                <w:szCs w:val="24"/>
              </w:rPr>
            </w:pPr>
            <w:r w:rsidRPr="004F4FE0">
              <w:rPr>
                <w:rFonts w:ascii="Times" w:hAnsi="Times"/>
                <w:sz w:val="24"/>
                <w:szCs w:val="24"/>
              </w:rPr>
              <w:t>Ed.</w:t>
            </w:r>
            <w:r w:rsidR="00E5547F" w:rsidRPr="004F4FE0">
              <w:rPr>
                <w:rFonts w:ascii="Times" w:hAnsi="Times"/>
                <w:sz w:val="24"/>
                <w:szCs w:val="24"/>
              </w:rPr>
              <w:t>S</w:t>
            </w:r>
            <w:r w:rsidR="004F4FE0" w:rsidRPr="004F4FE0">
              <w:rPr>
                <w:rFonts w:ascii="Times" w:hAnsi="Times"/>
                <w:sz w:val="24"/>
                <w:szCs w:val="24"/>
              </w:rPr>
              <w:t>.</w:t>
            </w:r>
            <w:r w:rsidRPr="004F4FE0">
              <w:rPr>
                <w:rFonts w:ascii="Times" w:hAnsi="Times"/>
                <w:sz w:val="24"/>
                <w:szCs w:val="24"/>
              </w:rPr>
              <w:t xml:space="preserve"> </w:t>
            </w:r>
            <w:r w:rsidR="00E5547F" w:rsidRPr="004F4FE0">
              <w:rPr>
                <w:rFonts w:ascii="Times" w:hAnsi="Times"/>
                <w:smallCaps/>
                <w:sz w:val="24"/>
                <w:szCs w:val="24"/>
              </w:rPr>
              <w:t xml:space="preserve"> Administration</w:t>
            </w:r>
            <w:r w:rsidR="00E5547F" w:rsidRPr="004F4FE0">
              <w:rPr>
                <w:rFonts w:ascii="Times" w:hAnsi="Times"/>
                <w:smallCaps/>
                <w:sz w:val="24"/>
                <w:szCs w:val="24"/>
              </w:rPr>
              <w:sym w:font="Wingdings" w:char="F06B"/>
            </w:r>
            <w:r w:rsidR="00E5547F" w:rsidRPr="004F4FE0">
              <w:rPr>
                <w:rFonts w:ascii="Times" w:hAnsi="Times"/>
                <w:smallCaps/>
                <w:sz w:val="24"/>
                <w:szCs w:val="24"/>
              </w:rPr>
              <w:t xml:space="preserve"> Supervision</w:t>
            </w:r>
            <w:r w:rsidR="00E5547F" w:rsidRPr="004F4FE0">
              <w:rPr>
                <w:sz w:val="24"/>
                <w:szCs w:val="24"/>
              </w:rPr>
              <w:t xml:space="preserve"> </w:t>
            </w:r>
            <w:r w:rsidR="00257EC6">
              <w:rPr>
                <w:sz w:val="24"/>
                <w:szCs w:val="24"/>
              </w:rPr>
              <w:t xml:space="preserve">   </w:t>
            </w:r>
            <w:r w:rsidR="00E5547F" w:rsidRPr="004F4FE0">
              <w:rPr>
                <w:sz w:val="24"/>
                <w:szCs w:val="24"/>
              </w:rPr>
              <w:t xml:space="preserve"> </w:t>
            </w:r>
            <w:r w:rsidR="00E5547F" w:rsidRPr="004F4FE0">
              <w:rPr>
                <w:sz w:val="24"/>
                <w:szCs w:val="24"/>
              </w:rPr>
              <w:tab/>
            </w:r>
            <w:r w:rsidR="002D1921">
              <w:rPr>
                <w:sz w:val="24"/>
                <w:szCs w:val="24"/>
              </w:rPr>
              <w:t xml:space="preserve">           </w:t>
            </w:r>
            <w:r w:rsidR="00257EC6">
              <w:rPr>
                <w:sz w:val="24"/>
                <w:szCs w:val="24"/>
              </w:rPr>
              <w:t xml:space="preserve">                     </w:t>
            </w:r>
            <w:r w:rsidRPr="004F4FE0">
              <w:rPr>
                <w:sz w:val="24"/>
                <w:szCs w:val="24"/>
              </w:rPr>
              <w:t xml:space="preserve">    </w:t>
            </w:r>
            <w:r w:rsidR="00E5547F" w:rsidRPr="004F4FE0">
              <w:rPr>
                <w:sz w:val="24"/>
                <w:szCs w:val="24"/>
              </w:rPr>
              <w:t xml:space="preserve">                 </w:t>
            </w:r>
            <w:r w:rsidR="002D1921">
              <w:rPr>
                <w:sz w:val="24"/>
                <w:szCs w:val="24"/>
              </w:rPr>
              <w:t xml:space="preserve"> </w:t>
            </w:r>
            <w:r w:rsidR="00E5547F" w:rsidRPr="004F4FE0">
              <w:rPr>
                <w:sz w:val="24"/>
                <w:szCs w:val="24"/>
              </w:rPr>
              <w:t xml:space="preserve">   </w:t>
            </w:r>
            <w:r w:rsidR="00427642">
              <w:rPr>
                <w:sz w:val="24"/>
                <w:szCs w:val="24"/>
              </w:rPr>
              <w:t xml:space="preserve">  </w:t>
            </w:r>
          </w:p>
          <w:p w14:paraId="2FD2834F" w14:textId="3AD0599C" w:rsidR="00E5547F" w:rsidRPr="004F4FE0" w:rsidRDefault="00427642" w:rsidP="00C220B0">
            <w:pPr>
              <w:rPr>
                <w:rFonts w:ascii="Tahoma" w:hAnsi="Tahoma" w:cs="Tahoma"/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E5547F" w:rsidRPr="004F4FE0">
              <w:rPr>
                <w:b/>
                <w:sz w:val="24"/>
                <w:szCs w:val="24"/>
              </w:rPr>
              <w:t>Lincoln Memorial University</w:t>
            </w:r>
            <w:r w:rsidR="00E5547F" w:rsidRPr="004F4FE0">
              <w:rPr>
                <w:sz w:val="24"/>
                <w:szCs w:val="24"/>
              </w:rPr>
              <w:t xml:space="preserve">               </w:t>
            </w:r>
            <w:r w:rsidR="002D1921">
              <w:rPr>
                <w:sz w:val="24"/>
                <w:szCs w:val="24"/>
              </w:rPr>
              <w:t xml:space="preserve">              </w:t>
            </w:r>
            <w:r w:rsidR="00E5547F" w:rsidRPr="004F4FE0">
              <w:rPr>
                <w:sz w:val="24"/>
                <w:szCs w:val="24"/>
              </w:rPr>
              <w:t xml:space="preserve">Harrogate, Tennessee           </w:t>
            </w:r>
            <w:r>
              <w:rPr>
                <w:sz w:val="24"/>
                <w:szCs w:val="24"/>
              </w:rPr>
              <w:t>2005-2006</w:t>
            </w:r>
          </w:p>
          <w:p w14:paraId="57CDB818" w14:textId="2D908AE3" w:rsidR="00427642" w:rsidRDefault="00E5547F" w:rsidP="00427642">
            <w:pPr>
              <w:pStyle w:val="Achievement"/>
            </w:pPr>
            <w:r w:rsidRPr="004F4FE0">
              <w:t xml:space="preserve">Add-On, </w:t>
            </w:r>
            <w:r w:rsidRPr="004F4FE0">
              <w:rPr>
                <w:smallCaps/>
              </w:rPr>
              <w:t>Educational Leadership</w:t>
            </w:r>
            <w:r w:rsidR="00257EC6">
              <w:t xml:space="preserve">            </w:t>
            </w:r>
            <w:r w:rsidR="00257EC6">
              <w:tab/>
              <w:t xml:space="preserve">  </w:t>
            </w:r>
            <w:r w:rsidR="004F4FE0" w:rsidRPr="004F4FE0">
              <w:t xml:space="preserve">        </w:t>
            </w:r>
            <w:r w:rsidRPr="004F4FE0">
              <w:t xml:space="preserve">                 </w:t>
            </w:r>
          </w:p>
          <w:p w14:paraId="3A043BA0" w14:textId="3D55F017" w:rsidR="00E5547F" w:rsidRPr="004F4FE0" w:rsidRDefault="00E5547F" w:rsidP="00427642">
            <w:pPr>
              <w:pStyle w:val="Achievement"/>
            </w:pPr>
            <w:r w:rsidRPr="004F4FE0">
              <w:t xml:space="preserve"> </w:t>
            </w:r>
            <w:r w:rsidRPr="004F4FE0">
              <w:rPr>
                <w:b/>
              </w:rPr>
              <w:t>Jacksonville State University</w:t>
            </w:r>
            <w:r w:rsidRPr="004F4FE0">
              <w:t xml:space="preserve">                          </w:t>
            </w:r>
            <w:r w:rsidR="00721219" w:rsidRPr="004F4FE0">
              <w:t xml:space="preserve">     </w:t>
            </w:r>
            <w:r w:rsidRPr="004F4FE0">
              <w:t xml:space="preserve">   </w:t>
            </w:r>
            <w:r w:rsidR="004F4FE0" w:rsidRPr="004F4FE0">
              <w:t xml:space="preserve">  </w:t>
            </w:r>
            <w:r w:rsidR="00AF6F89">
              <w:t xml:space="preserve"> </w:t>
            </w:r>
            <w:r w:rsidRPr="004F4FE0">
              <w:t xml:space="preserve">Jacksonville, Alabama           </w:t>
            </w:r>
            <w:r w:rsidR="00427642">
              <w:t xml:space="preserve">   2003-2004</w:t>
            </w:r>
          </w:p>
          <w:p w14:paraId="088AB317" w14:textId="5093004F" w:rsidR="00427642" w:rsidRDefault="00E5547F" w:rsidP="00427642">
            <w:pPr>
              <w:pStyle w:val="Achievement"/>
            </w:pPr>
            <w:r w:rsidRPr="004F4FE0">
              <w:t>M.Ed</w:t>
            </w:r>
            <w:r w:rsidRPr="004F4FE0">
              <w:rPr>
                <w:smallCaps/>
              </w:rPr>
              <w:t>., Social Science</w:t>
            </w:r>
            <w:r w:rsidRPr="004F4FE0">
              <w:t xml:space="preserve">                      </w:t>
            </w:r>
            <w:r w:rsidR="004F4FE0" w:rsidRPr="004F4FE0">
              <w:t xml:space="preserve">           </w:t>
            </w:r>
            <w:r w:rsidR="004F4FE0" w:rsidRPr="004F4FE0">
              <w:tab/>
              <w:t xml:space="preserve">      </w:t>
            </w:r>
            <w:r w:rsidR="00257EC6">
              <w:t xml:space="preserve">        </w:t>
            </w:r>
            <w:r w:rsidRPr="004F4FE0">
              <w:t xml:space="preserve">        </w:t>
            </w:r>
          </w:p>
          <w:p w14:paraId="4F704ADE" w14:textId="52773025" w:rsidR="00E5547F" w:rsidRPr="004F4FE0" w:rsidRDefault="00E5547F" w:rsidP="00427642">
            <w:pPr>
              <w:pStyle w:val="Achievement"/>
            </w:pPr>
            <w:r w:rsidRPr="004F4FE0">
              <w:rPr>
                <w:b/>
              </w:rPr>
              <w:t>Georgia</w:t>
            </w:r>
            <w:r w:rsidR="00427642">
              <w:rPr>
                <w:b/>
              </w:rPr>
              <w:t xml:space="preserve"> </w:t>
            </w:r>
            <w:r w:rsidRPr="004F4FE0">
              <w:rPr>
                <w:b/>
              </w:rPr>
              <w:t>State University</w:t>
            </w:r>
            <w:r w:rsidRPr="004F4FE0">
              <w:t xml:space="preserve">                          </w:t>
            </w:r>
            <w:r w:rsidR="002272A7">
              <w:t xml:space="preserve">                    </w:t>
            </w:r>
            <w:r w:rsidRPr="004F4FE0">
              <w:t xml:space="preserve"> Atlanta, Georgia           </w:t>
            </w:r>
            <w:r w:rsidR="00427642">
              <w:t xml:space="preserve">          1990-1993</w:t>
            </w:r>
          </w:p>
          <w:p w14:paraId="7DC696D9" w14:textId="04BDD382" w:rsidR="00427642" w:rsidRDefault="00E5547F" w:rsidP="00C220B0">
            <w:pPr>
              <w:pStyle w:val="BodyText"/>
              <w:spacing w:after="0"/>
              <w:rPr>
                <w:sz w:val="24"/>
                <w:szCs w:val="24"/>
              </w:rPr>
            </w:pPr>
            <w:r w:rsidRPr="004F4FE0">
              <w:rPr>
                <w:rFonts w:ascii="Times" w:hAnsi="Times"/>
                <w:smallCaps/>
                <w:sz w:val="24"/>
                <w:szCs w:val="24"/>
              </w:rPr>
              <w:t>B.S., Middle Grades Education</w:t>
            </w:r>
            <w:r w:rsidR="00257EC6">
              <w:rPr>
                <w:sz w:val="24"/>
                <w:szCs w:val="24"/>
              </w:rPr>
              <w:tab/>
              <w:t xml:space="preserve">                    </w:t>
            </w:r>
            <w:r w:rsidR="00721219" w:rsidRPr="004F4FE0">
              <w:rPr>
                <w:sz w:val="24"/>
                <w:szCs w:val="24"/>
              </w:rPr>
              <w:t xml:space="preserve">                                             </w:t>
            </w:r>
            <w:r w:rsidR="002D1921">
              <w:rPr>
                <w:sz w:val="24"/>
                <w:szCs w:val="24"/>
              </w:rPr>
              <w:t xml:space="preserve">  </w:t>
            </w:r>
            <w:r w:rsidR="004F4FE0" w:rsidRPr="004F4FE0">
              <w:rPr>
                <w:sz w:val="24"/>
                <w:szCs w:val="24"/>
              </w:rPr>
              <w:t xml:space="preserve">         </w:t>
            </w:r>
            <w:r w:rsidRPr="004F4FE0">
              <w:rPr>
                <w:sz w:val="24"/>
                <w:szCs w:val="24"/>
              </w:rPr>
              <w:t xml:space="preserve"> </w:t>
            </w:r>
          </w:p>
          <w:p w14:paraId="21F511CC" w14:textId="6EF009FE" w:rsidR="00E5547F" w:rsidRPr="004F4FE0" w:rsidRDefault="00E5547F" w:rsidP="00C220B0">
            <w:pPr>
              <w:pStyle w:val="BodyText"/>
              <w:spacing w:after="0"/>
              <w:rPr>
                <w:sz w:val="24"/>
                <w:szCs w:val="24"/>
              </w:rPr>
            </w:pPr>
            <w:r w:rsidRPr="004F4FE0">
              <w:rPr>
                <w:b/>
                <w:sz w:val="24"/>
                <w:szCs w:val="24"/>
              </w:rPr>
              <w:t>Morris B</w:t>
            </w:r>
            <w:r w:rsidR="00257EC6">
              <w:rPr>
                <w:b/>
                <w:sz w:val="24"/>
                <w:szCs w:val="24"/>
              </w:rPr>
              <w:t xml:space="preserve">rown College            </w:t>
            </w:r>
            <w:r w:rsidRPr="004F4FE0">
              <w:rPr>
                <w:b/>
                <w:sz w:val="24"/>
                <w:szCs w:val="24"/>
              </w:rPr>
              <w:t xml:space="preserve">        </w:t>
            </w:r>
            <w:r w:rsidR="004F4FE0" w:rsidRPr="004F4FE0">
              <w:rPr>
                <w:b/>
                <w:sz w:val="24"/>
                <w:szCs w:val="24"/>
              </w:rPr>
              <w:t xml:space="preserve"> </w:t>
            </w:r>
            <w:r w:rsidR="008B5CA7">
              <w:rPr>
                <w:b/>
                <w:sz w:val="24"/>
                <w:szCs w:val="24"/>
              </w:rPr>
              <w:t xml:space="preserve">                  </w:t>
            </w:r>
            <w:r w:rsidR="007A3BB3">
              <w:rPr>
                <w:b/>
                <w:sz w:val="24"/>
                <w:szCs w:val="24"/>
              </w:rPr>
              <w:t xml:space="preserve"> </w:t>
            </w:r>
            <w:r w:rsidR="008B5CA7">
              <w:rPr>
                <w:b/>
                <w:sz w:val="24"/>
                <w:szCs w:val="24"/>
              </w:rPr>
              <w:t xml:space="preserve"> </w:t>
            </w:r>
            <w:r w:rsidR="002D1921">
              <w:rPr>
                <w:b/>
                <w:sz w:val="24"/>
                <w:szCs w:val="24"/>
              </w:rPr>
              <w:t xml:space="preserve">  </w:t>
            </w:r>
            <w:r w:rsidRPr="004F4FE0">
              <w:rPr>
                <w:sz w:val="24"/>
                <w:szCs w:val="24"/>
              </w:rPr>
              <w:t xml:space="preserve">Atlanta, Georgia           </w:t>
            </w:r>
            <w:r w:rsidR="00427642">
              <w:rPr>
                <w:sz w:val="24"/>
                <w:szCs w:val="24"/>
              </w:rPr>
              <w:t xml:space="preserve">       1978-1982</w:t>
            </w:r>
          </w:p>
        </w:tc>
      </w:tr>
      <w:tr w:rsidR="00FF1DF8" w:rsidRPr="004F4FE0" w14:paraId="7052038D" w14:textId="77777777" w:rsidTr="00C57739">
        <w:tc>
          <w:tcPr>
            <w:tcW w:w="1640" w:type="dxa"/>
          </w:tcPr>
          <w:p w14:paraId="305AC4C3" w14:textId="77777777" w:rsidR="00BD799E" w:rsidRPr="00BD799E" w:rsidRDefault="00BD799E" w:rsidP="008B5CA7">
            <w:pPr>
              <w:pStyle w:val="SectionTitle"/>
            </w:pPr>
            <w:r>
              <w:t>Professional Experience</w:t>
            </w:r>
          </w:p>
        </w:tc>
        <w:tc>
          <w:tcPr>
            <w:tcW w:w="9258" w:type="dxa"/>
          </w:tcPr>
          <w:p w14:paraId="707928B2" w14:textId="221849A2" w:rsidR="00C57739" w:rsidRPr="00C57739" w:rsidRDefault="00C57739" w:rsidP="00C57739">
            <w:pPr>
              <w:pStyle w:val="CompanyName"/>
            </w:pPr>
            <w:r>
              <w:t xml:space="preserve">Greenforest McCalep Christian Academy – </w:t>
            </w:r>
            <w:r w:rsidRPr="00C57739">
              <w:rPr>
                <w:b/>
                <w:bCs w:val="0"/>
              </w:rPr>
              <w:t xml:space="preserve">HEAD OF SCHOOL                   </w:t>
            </w:r>
            <w:r>
              <w:t>Current</w:t>
            </w:r>
          </w:p>
          <w:p w14:paraId="3BCF73A9" w14:textId="10C5F5C9" w:rsidR="00C57739" w:rsidRPr="00C57739" w:rsidRDefault="00C57739" w:rsidP="00C57739">
            <w:r>
              <w:t>Keeps the board informed of all matters relating to the school through reports at board meetings and immediate communication following major school events or happenings.  • Makes recommendations to the board for approval of the operating and capital budgets, including all categories of income and expenditures.  • Assists the board chair and/or executive committee in setting board and committee meeting agendas and discussion topics.  • Hires, supervises, evaluates, and dismisses all administrators, faculty, and staff members. • Stimulates and participates in the dialog about teaching and learning at the school. • Optimizes the physical learning environment and technology in all instructional areas.</w:t>
            </w:r>
            <w:r>
              <w:t xml:space="preserve"> </w:t>
            </w:r>
            <w:r>
              <w:t>Understands and supervises the business functions of the school, including budgeting; monitoring and reporting income, expenses, investments, and cash flow; maintenance of appropriate records; and assisting the school’s auditors.</w:t>
            </w:r>
            <w:r>
              <w:t xml:space="preserve"> </w:t>
            </w:r>
            <w:r>
              <w:t>Plans and optimizes the school’s fund-raising programs such as the annual fund, capital campaigns, planned giving, and major events.</w:t>
            </w:r>
            <w:r>
              <w:t xml:space="preserve"> </w:t>
            </w:r>
            <w:r>
              <w:t>Supervises and assists the admissions functions of the school, including recruitment programs, internal marketing, external outreach, website development and maintenance, information dissemination, and applicant testing and interviewing.</w:t>
            </w:r>
          </w:p>
          <w:p w14:paraId="253B44E2" w14:textId="7AACA9BB" w:rsidR="006F5BB7" w:rsidRDefault="00C57739" w:rsidP="008C2F99">
            <w:pPr>
              <w:pStyle w:val="CompanyName"/>
            </w:pPr>
            <w:r w:rsidRPr="00C57739">
              <w:rPr>
                <w:b/>
                <w:bCs w:val="0"/>
              </w:rPr>
              <w:t>BELLXCEL QUALITY</w:t>
            </w:r>
            <w:r w:rsidR="00AB6458" w:rsidRPr="00C57739">
              <w:rPr>
                <w:b/>
                <w:bCs w:val="0"/>
              </w:rPr>
              <w:t xml:space="preserve"> Assurance Evaluator</w:t>
            </w:r>
            <w:r w:rsidR="00E27EE2" w:rsidRPr="00C57739">
              <w:rPr>
                <w:b/>
                <w:bCs w:val="0"/>
              </w:rPr>
              <w:t xml:space="preserve">. </w:t>
            </w:r>
            <w:r w:rsidR="00AB6458" w:rsidRPr="00C57739">
              <w:rPr>
                <w:b/>
                <w:bCs w:val="0"/>
              </w:rPr>
              <w:t xml:space="preserve">                    </w:t>
            </w:r>
            <w:r w:rsidR="00E6165D" w:rsidRPr="00C57739">
              <w:rPr>
                <w:b/>
                <w:bCs w:val="0"/>
              </w:rPr>
              <w:t xml:space="preserve">     </w:t>
            </w:r>
            <w:r w:rsidR="00421859" w:rsidRPr="00C57739">
              <w:rPr>
                <w:b/>
                <w:bCs w:val="0"/>
              </w:rPr>
              <w:t xml:space="preserve">                               </w:t>
            </w:r>
            <w:r>
              <w:t>2019-2020</w:t>
            </w:r>
          </w:p>
          <w:p w14:paraId="6DCE55FC" w14:textId="77777777" w:rsidR="00827BBB" w:rsidRPr="00827BBB" w:rsidRDefault="00593A82" w:rsidP="00827BBB">
            <w:r>
              <w:t xml:space="preserve">Contracted to assess </w:t>
            </w:r>
            <w:r w:rsidR="00FE0486">
              <w:t>how</w:t>
            </w:r>
            <w:r w:rsidR="00C46837">
              <w:t xml:space="preserve"> assigned</w:t>
            </w:r>
            <w:r w:rsidR="00FE0486">
              <w:t xml:space="preserve"> Summer School </w:t>
            </w:r>
            <w:r w:rsidR="00C46837">
              <w:t xml:space="preserve">programs </w:t>
            </w:r>
            <w:r w:rsidR="00CB31F6">
              <w:t xml:space="preserve">align </w:t>
            </w:r>
            <w:r w:rsidR="00C46837">
              <w:t xml:space="preserve">to the core essentials of the </w:t>
            </w:r>
            <w:proofErr w:type="spellStart"/>
            <w:r w:rsidR="00C46837">
              <w:t>BellXcel</w:t>
            </w:r>
            <w:r w:rsidR="00016EBB">
              <w:t>’s</w:t>
            </w:r>
            <w:proofErr w:type="spellEnd"/>
            <w:r w:rsidR="00016EBB">
              <w:t xml:space="preserve"> core essentials</w:t>
            </w:r>
            <w:r w:rsidR="00A24A4A">
              <w:t xml:space="preserve"> and determine </w:t>
            </w:r>
            <w:r w:rsidR="00820DE7">
              <w:t xml:space="preserve">whether instructional and management </w:t>
            </w:r>
            <w:r w:rsidR="00B9761F">
              <w:t xml:space="preserve">practices are optimized to enable an exceptional </w:t>
            </w:r>
            <w:r w:rsidR="00421859">
              <w:t>learning environment.</w:t>
            </w:r>
          </w:p>
          <w:p w14:paraId="1FC5941E" w14:textId="56221CB4" w:rsidR="00733875" w:rsidRDefault="00127871" w:rsidP="00733875">
            <w:pPr>
              <w:pStyle w:val="CompanyName"/>
            </w:pPr>
            <w:r>
              <w:rPr>
                <w:sz w:val="22"/>
                <w:szCs w:val="22"/>
              </w:rPr>
              <w:t>Panola way</w:t>
            </w:r>
            <w:r w:rsidR="00090C5D">
              <w:t xml:space="preserve"> Elementar</w:t>
            </w:r>
            <w:r w:rsidR="008C2F99">
              <w:t>y</w:t>
            </w:r>
            <w:r w:rsidR="00F0651C">
              <w:t xml:space="preserve"> (RETIRED </w:t>
            </w:r>
            <w:proofErr w:type="gramStart"/>
            <w:r w:rsidR="00427642">
              <w:t xml:space="preserve">PT)  </w:t>
            </w:r>
            <w:r w:rsidR="00B05C9C">
              <w:t xml:space="preserve"> </w:t>
            </w:r>
            <w:proofErr w:type="gramEnd"/>
            <w:r w:rsidR="00E67293">
              <w:t>DEKALB COUNTY</w:t>
            </w:r>
            <w:r w:rsidR="00B05C9C">
              <w:t xml:space="preserve"> SCHOOLS</w:t>
            </w:r>
          </w:p>
          <w:p w14:paraId="79D00834" w14:textId="67F41F7C" w:rsidR="00E76C98" w:rsidRPr="00CE1F7D" w:rsidRDefault="00E76C98" w:rsidP="00AF6259">
            <w:pPr>
              <w:pStyle w:val="CompanyName"/>
              <w:rPr>
                <w:bCs w:val="0"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Academic coach</w:t>
            </w:r>
            <w:r w:rsidR="00CE1F7D">
              <w:rPr>
                <w:b/>
                <w:sz w:val="22"/>
                <w:szCs w:val="22"/>
              </w:rPr>
              <w:t xml:space="preserve">                                                                                                                               </w:t>
            </w:r>
            <w:r w:rsidR="00427642">
              <w:rPr>
                <w:b/>
                <w:sz w:val="22"/>
                <w:szCs w:val="22"/>
              </w:rPr>
              <w:t xml:space="preserve">   </w:t>
            </w:r>
            <w:r w:rsidR="00CE1F7D">
              <w:rPr>
                <w:b/>
                <w:sz w:val="22"/>
                <w:szCs w:val="22"/>
              </w:rPr>
              <w:t xml:space="preserve">  </w:t>
            </w:r>
            <w:r w:rsidR="00CE1F7D">
              <w:rPr>
                <w:bCs w:val="0"/>
                <w:sz w:val="22"/>
                <w:szCs w:val="22"/>
              </w:rPr>
              <w:t>O</w:t>
            </w:r>
            <w:r w:rsidR="00B97F12">
              <w:rPr>
                <w:bCs w:val="0"/>
                <w:sz w:val="22"/>
                <w:szCs w:val="22"/>
              </w:rPr>
              <w:t>ct. 2019</w:t>
            </w:r>
          </w:p>
          <w:p w14:paraId="3CD7B3C5" w14:textId="77777777" w:rsidR="00384501" w:rsidRDefault="00CA7FF8" w:rsidP="00AF6259">
            <w:pPr>
              <w:pStyle w:val="CompanyName"/>
            </w:pPr>
            <w:r>
              <w:rPr>
                <w:b/>
                <w:sz w:val="22"/>
                <w:szCs w:val="22"/>
              </w:rPr>
              <w:t>S</w:t>
            </w:r>
            <w:r w:rsidR="00185D12">
              <w:rPr>
                <w:b/>
                <w:sz w:val="22"/>
                <w:szCs w:val="22"/>
              </w:rPr>
              <w:t xml:space="preserve">tudent success coach           </w:t>
            </w:r>
            <w:r w:rsidR="000D13AA">
              <w:rPr>
                <w:b/>
                <w:sz w:val="22"/>
                <w:szCs w:val="22"/>
              </w:rPr>
              <w:t xml:space="preserve"> </w:t>
            </w:r>
            <w:r w:rsidR="00C15B97">
              <w:t xml:space="preserve">                                                                                                 SEPT. 2017</w:t>
            </w:r>
          </w:p>
          <w:p w14:paraId="3A18503A" w14:textId="77777777" w:rsidR="000D156C" w:rsidRDefault="00185D12" w:rsidP="00AF6259">
            <w:pPr>
              <w:pStyle w:val="CompanyName"/>
            </w:pPr>
            <w:r>
              <w:rPr>
                <w:b/>
                <w:sz w:val="22"/>
                <w:szCs w:val="22"/>
              </w:rPr>
              <w:t xml:space="preserve">Parent liaison       </w:t>
            </w:r>
            <w:r w:rsidR="00E67293">
              <w:rPr>
                <w:b/>
                <w:sz w:val="22"/>
                <w:szCs w:val="22"/>
              </w:rPr>
              <w:t xml:space="preserve">    </w:t>
            </w:r>
            <w:r w:rsidR="00C15B97">
              <w:t xml:space="preserve">                                                                                                                    SEPT. 2016</w:t>
            </w:r>
            <w:r w:rsidR="00922900">
              <w:t xml:space="preserve">              </w:t>
            </w:r>
            <w:r w:rsidR="000671B6">
              <w:t xml:space="preserve">                                                     </w:t>
            </w:r>
          </w:p>
          <w:p w14:paraId="51CA9BBC" w14:textId="77777777" w:rsidR="002F4055" w:rsidRPr="004F4FE0" w:rsidRDefault="002F4055" w:rsidP="00AF6259">
            <w:pPr>
              <w:pStyle w:val="CompanyName"/>
            </w:pPr>
            <w:r w:rsidRPr="004F4FE0">
              <w:t>Eastside</w:t>
            </w:r>
            <w:r w:rsidR="004F3D5D">
              <w:t>/alcovy</w:t>
            </w:r>
            <w:r w:rsidR="00685641">
              <w:t xml:space="preserve"> </w:t>
            </w:r>
            <w:r w:rsidR="007262BA">
              <w:rPr>
                <w:sz w:val="20"/>
                <w:szCs w:val="20"/>
              </w:rPr>
              <w:t xml:space="preserve">HIGH </w:t>
            </w:r>
            <w:r w:rsidR="004F3D5D">
              <w:t>s</w:t>
            </w:r>
            <w:r w:rsidR="00464DF8">
              <w:t>chool</w:t>
            </w:r>
            <w:r w:rsidR="004F3D5D">
              <w:t>s</w:t>
            </w:r>
            <w:r w:rsidR="00464DF8">
              <w:t xml:space="preserve">         </w:t>
            </w:r>
            <w:r w:rsidR="00C220B0">
              <w:t xml:space="preserve">                 </w:t>
            </w:r>
            <w:r w:rsidR="004F3D5D">
              <w:t xml:space="preserve">                           </w:t>
            </w:r>
            <w:r w:rsidR="00C220B0">
              <w:t xml:space="preserve">                  </w:t>
            </w:r>
            <w:r w:rsidR="008B5CA7">
              <w:t xml:space="preserve">                      </w:t>
            </w:r>
            <w:r w:rsidR="004F3D5D">
              <w:t>2005-2015</w:t>
            </w:r>
            <w:r w:rsidR="00464DF8">
              <w:t xml:space="preserve">           </w:t>
            </w:r>
            <w:r w:rsidRPr="004F4FE0">
              <w:t xml:space="preserve">  </w:t>
            </w:r>
            <w:r w:rsidR="00464DF8">
              <w:t xml:space="preserve">                                   </w:t>
            </w:r>
          </w:p>
          <w:p w14:paraId="64C54CE4" w14:textId="77777777" w:rsidR="002F4055" w:rsidRPr="00C220B0" w:rsidRDefault="001353FD" w:rsidP="002F4055">
            <w:pPr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  <w:u w:val="single"/>
              </w:rPr>
              <w:t>Athletic Director</w:t>
            </w:r>
            <w:r w:rsidR="00C220B0">
              <w:rPr>
                <w:b/>
                <w:sz w:val="24"/>
                <w:szCs w:val="24"/>
                <w:u w:val="single"/>
              </w:rPr>
              <w:t xml:space="preserve">   </w:t>
            </w:r>
            <w:r>
              <w:rPr>
                <w:b/>
                <w:sz w:val="24"/>
                <w:szCs w:val="24"/>
                <w:u w:val="single"/>
              </w:rPr>
              <w:t>/ Assistant Principal</w:t>
            </w:r>
            <w:r w:rsidR="00C220B0">
              <w:rPr>
                <w:b/>
                <w:sz w:val="24"/>
                <w:szCs w:val="24"/>
                <w:u w:val="single"/>
              </w:rPr>
              <w:t xml:space="preserve">                                                                                              </w:t>
            </w:r>
          </w:p>
          <w:p w14:paraId="0023BF9E" w14:textId="77777777" w:rsidR="00355AB4" w:rsidRDefault="00355AB4" w:rsidP="00807EB3">
            <w:pPr>
              <w:numPr>
                <w:ilvl w:val="0"/>
                <w:numId w:val="12"/>
              </w:numPr>
              <w:rPr>
                <w:sz w:val="24"/>
                <w:szCs w:val="24"/>
              </w:rPr>
            </w:pPr>
            <w:r w:rsidRPr="00355AB4">
              <w:rPr>
                <w:sz w:val="24"/>
                <w:szCs w:val="24"/>
              </w:rPr>
              <w:t>Collect, file, and notify athletes and coaches regarding student eligib</w:t>
            </w:r>
            <w:r>
              <w:rPr>
                <w:sz w:val="24"/>
                <w:szCs w:val="24"/>
              </w:rPr>
              <w:t>ility as it pertains to the GHSA</w:t>
            </w:r>
            <w:r w:rsidRPr="00355AB4">
              <w:rPr>
                <w:sz w:val="24"/>
                <w:szCs w:val="24"/>
              </w:rPr>
              <w:t xml:space="preserve"> physical cards and athletic code of conduct</w:t>
            </w:r>
            <w:r>
              <w:rPr>
                <w:sz w:val="24"/>
                <w:szCs w:val="24"/>
              </w:rPr>
              <w:t xml:space="preserve"> </w:t>
            </w:r>
          </w:p>
          <w:p w14:paraId="767ABC61" w14:textId="77777777" w:rsidR="0064688A" w:rsidRPr="004F4FE0" w:rsidRDefault="0064688A" w:rsidP="00807EB3">
            <w:pPr>
              <w:numPr>
                <w:ilvl w:val="0"/>
                <w:numId w:val="12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Uses the results of comparative reports in </w:t>
            </w:r>
            <w:r w:rsidR="00355AB4">
              <w:rPr>
                <w:sz w:val="24"/>
                <w:szCs w:val="24"/>
              </w:rPr>
              <w:t xml:space="preserve">making region decisions </w:t>
            </w:r>
          </w:p>
          <w:p w14:paraId="5D99C6FB" w14:textId="77777777" w:rsidR="00807EB3" w:rsidRPr="004F4FE0" w:rsidRDefault="001353FD" w:rsidP="00807EB3">
            <w:pPr>
              <w:numPr>
                <w:ilvl w:val="0"/>
                <w:numId w:val="12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Disseminate GHSA materials and enforce GHSA rules and regulations, including player eligibility</w:t>
            </w:r>
          </w:p>
          <w:p w14:paraId="6F736911" w14:textId="77777777" w:rsidR="00807EB3" w:rsidRPr="004F4FE0" w:rsidRDefault="00807EB3" w:rsidP="00807EB3">
            <w:pPr>
              <w:numPr>
                <w:ilvl w:val="0"/>
                <w:numId w:val="12"/>
              </w:numPr>
              <w:rPr>
                <w:sz w:val="24"/>
                <w:szCs w:val="24"/>
              </w:rPr>
            </w:pPr>
            <w:r w:rsidRPr="004F4FE0">
              <w:rPr>
                <w:sz w:val="24"/>
                <w:szCs w:val="24"/>
              </w:rPr>
              <w:t>Supervise</w:t>
            </w:r>
            <w:r w:rsidR="008B5CA7">
              <w:rPr>
                <w:sz w:val="24"/>
                <w:szCs w:val="24"/>
              </w:rPr>
              <w:t>s</w:t>
            </w:r>
            <w:r w:rsidRPr="004F4FE0">
              <w:rPr>
                <w:sz w:val="24"/>
                <w:szCs w:val="24"/>
              </w:rPr>
              <w:t xml:space="preserve"> </w:t>
            </w:r>
            <w:r w:rsidR="004C5E09">
              <w:rPr>
                <w:sz w:val="24"/>
                <w:szCs w:val="24"/>
              </w:rPr>
              <w:t xml:space="preserve">all extra-curricular </w:t>
            </w:r>
            <w:r w:rsidR="00FC55D5">
              <w:rPr>
                <w:sz w:val="24"/>
                <w:szCs w:val="24"/>
              </w:rPr>
              <w:t xml:space="preserve">activities </w:t>
            </w:r>
            <w:r w:rsidR="004C5E09">
              <w:rPr>
                <w:sz w:val="24"/>
                <w:szCs w:val="24"/>
              </w:rPr>
              <w:t>as Director of Athletics</w:t>
            </w:r>
            <w:r w:rsidR="0064688A">
              <w:rPr>
                <w:sz w:val="24"/>
                <w:szCs w:val="24"/>
              </w:rPr>
              <w:t xml:space="preserve"> </w:t>
            </w:r>
          </w:p>
          <w:p w14:paraId="3992A1DE" w14:textId="77777777" w:rsidR="00DC4E5B" w:rsidRPr="004F4FE0" w:rsidRDefault="00DC4E5B" w:rsidP="00807EB3">
            <w:pPr>
              <w:numPr>
                <w:ilvl w:val="0"/>
                <w:numId w:val="12"/>
              </w:numPr>
              <w:rPr>
                <w:sz w:val="24"/>
                <w:szCs w:val="24"/>
              </w:rPr>
            </w:pPr>
            <w:r w:rsidRPr="004F4FE0">
              <w:rPr>
                <w:sz w:val="24"/>
                <w:szCs w:val="24"/>
              </w:rPr>
              <w:t>Assist</w:t>
            </w:r>
            <w:r w:rsidR="008B5CA7">
              <w:rPr>
                <w:sz w:val="24"/>
                <w:szCs w:val="24"/>
              </w:rPr>
              <w:t>s</w:t>
            </w:r>
            <w:r w:rsidRPr="004F4FE0">
              <w:rPr>
                <w:sz w:val="24"/>
                <w:szCs w:val="24"/>
              </w:rPr>
              <w:t xml:space="preserve"> staff with instructional techniques and classroom management</w:t>
            </w:r>
          </w:p>
          <w:p w14:paraId="4958A2AE" w14:textId="77777777" w:rsidR="00EE1A6B" w:rsidRPr="004F4FE0" w:rsidRDefault="00EE1A6B" w:rsidP="00807EB3">
            <w:pPr>
              <w:numPr>
                <w:ilvl w:val="0"/>
                <w:numId w:val="12"/>
              </w:numPr>
              <w:rPr>
                <w:sz w:val="24"/>
                <w:szCs w:val="24"/>
              </w:rPr>
            </w:pPr>
            <w:r w:rsidRPr="004F4FE0">
              <w:rPr>
                <w:sz w:val="24"/>
                <w:szCs w:val="24"/>
              </w:rPr>
              <w:t>Support</w:t>
            </w:r>
            <w:r w:rsidR="008B5CA7">
              <w:rPr>
                <w:sz w:val="24"/>
                <w:szCs w:val="24"/>
              </w:rPr>
              <w:t>s</w:t>
            </w:r>
            <w:r w:rsidRPr="004F4FE0">
              <w:rPr>
                <w:sz w:val="24"/>
                <w:szCs w:val="24"/>
              </w:rPr>
              <w:t xml:space="preserve"> the security staff in maintaining a safe learning environment</w:t>
            </w:r>
          </w:p>
          <w:p w14:paraId="6865CFAA" w14:textId="77777777" w:rsidR="00EE1A6B" w:rsidRPr="004F4FE0" w:rsidRDefault="008B5CA7" w:rsidP="00807EB3">
            <w:pPr>
              <w:numPr>
                <w:ilvl w:val="0"/>
                <w:numId w:val="12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Receives</w:t>
            </w:r>
            <w:r w:rsidR="0064688A">
              <w:rPr>
                <w:sz w:val="24"/>
                <w:szCs w:val="24"/>
              </w:rPr>
              <w:t xml:space="preserve"> parent complaints and</w:t>
            </w:r>
            <w:r w:rsidR="00EE1A6B" w:rsidRPr="004F4FE0">
              <w:rPr>
                <w:sz w:val="24"/>
                <w:szCs w:val="24"/>
              </w:rPr>
              <w:t xml:space="preserve"> investigate</w:t>
            </w:r>
            <w:r w:rsidR="0064688A">
              <w:rPr>
                <w:sz w:val="24"/>
                <w:szCs w:val="24"/>
              </w:rPr>
              <w:t>s</w:t>
            </w:r>
            <w:r w:rsidR="00EE1A6B" w:rsidRPr="004F4FE0">
              <w:rPr>
                <w:sz w:val="24"/>
                <w:szCs w:val="24"/>
              </w:rPr>
              <w:t xml:space="preserve"> in order to resolve issues</w:t>
            </w:r>
          </w:p>
          <w:p w14:paraId="24DCA086" w14:textId="77777777" w:rsidR="00EE1A6B" w:rsidRPr="004F4FE0" w:rsidRDefault="00EE1A6B" w:rsidP="00807EB3">
            <w:pPr>
              <w:numPr>
                <w:ilvl w:val="0"/>
                <w:numId w:val="12"/>
              </w:numPr>
              <w:rPr>
                <w:sz w:val="24"/>
                <w:szCs w:val="24"/>
              </w:rPr>
            </w:pPr>
            <w:r w:rsidRPr="004F4FE0">
              <w:rPr>
                <w:sz w:val="24"/>
                <w:szCs w:val="24"/>
              </w:rPr>
              <w:t>Work</w:t>
            </w:r>
            <w:r w:rsidR="008B5CA7">
              <w:rPr>
                <w:sz w:val="24"/>
                <w:szCs w:val="24"/>
              </w:rPr>
              <w:t>s</w:t>
            </w:r>
            <w:r w:rsidRPr="004F4FE0">
              <w:rPr>
                <w:sz w:val="24"/>
                <w:szCs w:val="24"/>
              </w:rPr>
              <w:t xml:space="preserve"> with</w:t>
            </w:r>
            <w:r w:rsidR="0064688A">
              <w:rPr>
                <w:sz w:val="24"/>
                <w:szCs w:val="24"/>
              </w:rPr>
              <w:t xml:space="preserve"> school staff to research, plan, </w:t>
            </w:r>
            <w:r w:rsidRPr="004F4FE0">
              <w:rPr>
                <w:sz w:val="24"/>
                <w:szCs w:val="24"/>
              </w:rPr>
              <w:t>and implement school reform initiatives</w:t>
            </w:r>
          </w:p>
          <w:p w14:paraId="3F070082" w14:textId="77777777" w:rsidR="00E170FE" w:rsidRPr="008661D4" w:rsidRDefault="00EE1A6B" w:rsidP="008661D4">
            <w:pPr>
              <w:numPr>
                <w:ilvl w:val="0"/>
                <w:numId w:val="12"/>
              </w:numPr>
              <w:rPr>
                <w:sz w:val="24"/>
                <w:szCs w:val="24"/>
              </w:rPr>
            </w:pPr>
            <w:r w:rsidRPr="004F4FE0">
              <w:rPr>
                <w:sz w:val="24"/>
                <w:szCs w:val="24"/>
              </w:rPr>
              <w:t>Make parent contacts, conduct parent conferences</w:t>
            </w:r>
            <w:r w:rsidR="00E170FE" w:rsidRPr="004F4FE0">
              <w:rPr>
                <w:sz w:val="24"/>
                <w:szCs w:val="24"/>
              </w:rPr>
              <w:t xml:space="preserve">, </w:t>
            </w:r>
            <w:r w:rsidR="0064688A">
              <w:rPr>
                <w:sz w:val="24"/>
                <w:szCs w:val="24"/>
              </w:rPr>
              <w:t>including</w:t>
            </w:r>
            <w:r w:rsidR="00E170FE" w:rsidRPr="004F4FE0">
              <w:rPr>
                <w:sz w:val="24"/>
                <w:szCs w:val="24"/>
              </w:rPr>
              <w:t xml:space="preserve"> in and out of school suspensions</w:t>
            </w:r>
          </w:p>
          <w:p w14:paraId="0AAB4E2D" w14:textId="77777777" w:rsidR="004263CD" w:rsidRDefault="004263CD" w:rsidP="00807EB3">
            <w:pPr>
              <w:numPr>
                <w:ilvl w:val="0"/>
                <w:numId w:val="12"/>
              </w:numPr>
              <w:rPr>
                <w:sz w:val="24"/>
                <w:szCs w:val="24"/>
              </w:rPr>
            </w:pPr>
            <w:r w:rsidRPr="004F4FE0">
              <w:rPr>
                <w:sz w:val="24"/>
                <w:szCs w:val="24"/>
              </w:rPr>
              <w:t>Conduct</w:t>
            </w:r>
            <w:r w:rsidR="008B5CA7">
              <w:rPr>
                <w:sz w:val="24"/>
                <w:szCs w:val="24"/>
              </w:rPr>
              <w:t>s</w:t>
            </w:r>
            <w:r w:rsidRPr="004F4FE0">
              <w:rPr>
                <w:sz w:val="24"/>
                <w:szCs w:val="24"/>
              </w:rPr>
              <w:t xml:space="preserve"> investigations necessary for Hearing Tribunals</w:t>
            </w:r>
          </w:p>
          <w:p w14:paraId="68E2CABE" w14:textId="77777777" w:rsidR="0022192A" w:rsidRDefault="004C5E09" w:rsidP="00807EB3">
            <w:pPr>
              <w:numPr>
                <w:ilvl w:val="0"/>
                <w:numId w:val="12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Use</w:t>
            </w:r>
            <w:r w:rsidR="00F96DB6">
              <w:rPr>
                <w:sz w:val="24"/>
                <w:szCs w:val="24"/>
              </w:rPr>
              <w:t>s</w:t>
            </w:r>
            <w:r>
              <w:rPr>
                <w:sz w:val="24"/>
                <w:szCs w:val="24"/>
              </w:rPr>
              <w:t xml:space="preserve"> </w:t>
            </w:r>
            <w:r w:rsidR="00F96DB6">
              <w:rPr>
                <w:sz w:val="24"/>
                <w:szCs w:val="24"/>
              </w:rPr>
              <w:t xml:space="preserve">the </w:t>
            </w:r>
            <w:r>
              <w:rPr>
                <w:sz w:val="24"/>
                <w:szCs w:val="24"/>
              </w:rPr>
              <w:t>Teacher and Leadership Effectiveness System to evaluate assigned school personnel</w:t>
            </w:r>
          </w:p>
          <w:p w14:paraId="5F88D647" w14:textId="77777777" w:rsidR="00873831" w:rsidRDefault="00873831" w:rsidP="00807EB3">
            <w:pPr>
              <w:numPr>
                <w:ilvl w:val="0"/>
                <w:numId w:val="12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Maintains positive visibility in the school as well as community</w:t>
            </w:r>
          </w:p>
          <w:p w14:paraId="1F915A48" w14:textId="77777777" w:rsidR="00873831" w:rsidRDefault="00873831" w:rsidP="00807EB3">
            <w:pPr>
              <w:numPr>
                <w:ilvl w:val="0"/>
                <w:numId w:val="12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Supervises financial accounts according to state and local requirements</w:t>
            </w:r>
          </w:p>
          <w:p w14:paraId="264132A2" w14:textId="77777777" w:rsidR="00873831" w:rsidRDefault="00873831" w:rsidP="00807EB3">
            <w:pPr>
              <w:numPr>
                <w:ilvl w:val="0"/>
                <w:numId w:val="12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Use</w:t>
            </w:r>
            <w:r w:rsidR="0014065E">
              <w:rPr>
                <w:sz w:val="24"/>
                <w:szCs w:val="24"/>
              </w:rPr>
              <w:t>s results of curricular assessment</w:t>
            </w:r>
            <w:r>
              <w:rPr>
                <w:sz w:val="24"/>
                <w:szCs w:val="24"/>
              </w:rPr>
              <w:t xml:space="preserve"> and evaluation</w:t>
            </w:r>
            <w:r w:rsidR="0014065E">
              <w:rPr>
                <w:sz w:val="24"/>
                <w:szCs w:val="24"/>
              </w:rPr>
              <w:t xml:space="preserve"> to develop improvement plans</w:t>
            </w:r>
          </w:p>
          <w:p w14:paraId="141806B8" w14:textId="6C23D1C2" w:rsidR="007D7788" w:rsidRPr="00427642" w:rsidRDefault="0014065E" w:rsidP="00873831">
            <w:pPr>
              <w:numPr>
                <w:ilvl w:val="0"/>
                <w:numId w:val="12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Assist in hiring highly qualified teachers</w:t>
            </w:r>
            <w:r w:rsidR="00FC55D5">
              <w:rPr>
                <w:sz w:val="24"/>
                <w:szCs w:val="24"/>
              </w:rPr>
              <w:t xml:space="preserve"> and coache</w:t>
            </w:r>
            <w:r w:rsidR="00427642">
              <w:rPr>
                <w:sz w:val="24"/>
                <w:szCs w:val="24"/>
              </w:rPr>
              <w:t>s</w:t>
            </w:r>
          </w:p>
          <w:p w14:paraId="78C67A3C" w14:textId="77777777" w:rsidR="007D7788" w:rsidRPr="004F4FE0" w:rsidRDefault="007D7788" w:rsidP="00873831">
            <w:pPr>
              <w:rPr>
                <w:sz w:val="24"/>
                <w:szCs w:val="24"/>
              </w:rPr>
            </w:pPr>
          </w:p>
          <w:p w14:paraId="714C553E" w14:textId="77777777" w:rsidR="00FF1DF8" w:rsidRPr="00AF6259" w:rsidRDefault="004263CD" w:rsidP="00AF6259">
            <w:pPr>
              <w:pStyle w:val="CompanyName"/>
            </w:pPr>
            <w:r w:rsidRPr="00AF6259">
              <w:t>Indian Creek Middle School</w:t>
            </w:r>
            <w:r w:rsidR="00FF1DF8" w:rsidRPr="00AF6259">
              <w:tab/>
            </w:r>
            <w:r w:rsidR="00285B79" w:rsidRPr="00AF6259">
              <w:t xml:space="preserve">  </w:t>
            </w:r>
          </w:p>
          <w:p w14:paraId="186F18B2" w14:textId="77777777" w:rsidR="00FF1DF8" w:rsidRPr="004F4FE0" w:rsidRDefault="00257EC6" w:rsidP="0018789E">
            <w:pPr>
              <w:pStyle w:val="JobTitle"/>
              <w:tabs>
                <w:tab w:val="left" w:pos="4692"/>
                <w:tab w:val="right" w:pos="8682"/>
              </w:tabs>
              <w:jc w:val="both"/>
              <w:rPr>
                <w:rFonts w:ascii="Americana BT" w:hAnsi="Americana BT"/>
                <w:smallCaps/>
                <w:spacing w:val="0"/>
                <w:sz w:val="24"/>
                <w:szCs w:val="24"/>
              </w:rPr>
            </w:pPr>
            <w:r>
              <w:rPr>
                <w:rFonts w:ascii="Americana BT" w:hAnsi="Americana BT"/>
                <w:spacing w:val="0"/>
                <w:sz w:val="24"/>
                <w:szCs w:val="24"/>
                <w:u w:val="single"/>
              </w:rPr>
              <w:t xml:space="preserve">Summer School </w:t>
            </w:r>
            <w:r w:rsidR="00A95380" w:rsidRPr="004F4FE0">
              <w:rPr>
                <w:rFonts w:ascii="Americana BT" w:hAnsi="Americana BT"/>
                <w:spacing w:val="0"/>
                <w:sz w:val="24"/>
                <w:szCs w:val="24"/>
                <w:u w:val="single"/>
              </w:rPr>
              <w:t>Principal</w:t>
            </w:r>
            <w:r w:rsidR="008661D4">
              <w:rPr>
                <w:rFonts w:ascii="Times New Roman" w:hAnsi="Times New Roman"/>
                <w:b w:val="0"/>
                <w:bCs/>
                <w:sz w:val="24"/>
                <w:szCs w:val="24"/>
              </w:rPr>
              <w:t xml:space="preserve">                          </w:t>
            </w:r>
            <w:r w:rsidR="00285B79" w:rsidRPr="004F4FE0">
              <w:rPr>
                <w:rFonts w:ascii="Times New Roman" w:hAnsi="Times New Roman"/>
                <w:b w:val="0"/>
                <w:bCs/>
                <w:sz w:val="24"/>
                <w:szCs w:val="24"/>
              </w:rPr>
              <w:t xml:space="preserve">Covington, Georgia   </w:t>
            </w:r>
            <w:r w:rsidR="00A95380" w:rsidRPr="004F4FE0">
              <w:rPr>
                <w:rFonts w:ascii="Times New Roman" w:hAnsi="Times New Roman"/>
                <w:b w:val="0"/>
                <w:bCs/>
                <w:sz w:val="24"/>
                <w:szCs w:val="24"/>
              </w:rPr>
              <w:t xml:space="preserve">                          </w:t>
            </w:r>
            <w:r w:rsidR="009366C7" w:rsidRPr="004F4FE0">
              <w:rPr>
                <w:rFonts w:ascii="Times New Roman" w:hAnsi="Times New Roman"/>
                <w:b w:val="0"/>
                <w:bCs/>
                <w:sz w:val="24"/>
                <w:szCs w:val="24"/>
              </w:rPr>
              <w:t xml:space="preserve">    </w:t>
            </w:r>
            <w:r w:rsidR="008661D4">
              <w:rPr>
                <w:rFonts w:ascii="Times New Roman" w:hAnsi="Times New Roman"/>
                <w:b w:val="0"/>
                <w:bCs/>
                <w:sz w:val="24"/>
                <w:szCs w:val="24"/>
              </w:rPr>
              <w:t xml:space="preserve"> </w:t>
            </w:r>
            <w:r w:rsidR="009366C7" w:rsidRPr="004F4FE0">
              <w:rPr>
                <w:rFonts w:ascii="Times New Roman" w:hAnsi="Times New Roman"/>
                <w:b w:val="0"/>
                <w:bCs/>
                <w:sz w:val="24"/>
                <w:szCs w:val="24"/>
              </w:rPr>
              <w:t xml:space="preserve">   Summer </w:t>
            </w:r>
            <w:r w:rsidR="00A95380" w:rsidRPr="004F4FE0">
              <w:rPr>
                <w:rFonts w:ascii="Times New Roman" w:hAnsi="Times New Roman"/>
                <w:b w:val="0"/>
                <w:bCs/>
                <w:sz w:val="24"/>
                <w:szCs w:val="24"/>
              </w:rPr>
              <w:t>2005</w:t>
            </w:r>
          </w:p>
          <w:p w14:paraId="7913312A" w14:textId="77777777" w:rsidR="00FF1DF8" w:rsidRPr="004F4FE0" w:rsidRDefault="009366C7" w:rsidP="00427642">
            <w:pPr>
              <w:pStyle w:val="Achievement"/>
            </w:pPr>
            <w:r w:rsidRPr="004F4FE0">
              <w:t xml:space="preserve">Selected to oversee and provide </w:t>
            </w:r>
            <w:r w:rsidR="00C40D24" w:rsidRPr="004F4FE0">
              <w:t xml:space="preserve">educational leadership </w:t>
            </w:r>
            <w:r w:rsidR="003200BD" w:rsidRPr="004F4FE0">
              <w:t xml:space="preserve">for the 2005 Summer Session of Middle Grades students at the Indian Creek Middle School site.  Tasks included </w:t>
            </w:r>
            <w:r w:rsidR="00383D3F">
              <w:t>collaborating</w:t>
            </w:r>
            <w:r w:rsidR="00C40D24" w:rsidRPr="004F4FE0">
              <w:t xml:space="preserve"> with colleagues, parents, </w:t>
            </w:r>
            <w:proofErr w:type="gramStart"/>
            <w:r w:rsidR="00C40D24" w:rsidRPr="004F4FE0">
              <w:t>community</w:t>
            </w:r>
            <w:proofErr w:type="gramEnd"/>
            <w:r w:rsidR="00C40D24" w:rsidRPr="004F4FE0">
              <w:t xml:space="preserve"> and others to aid in overall a</w:t>
            </w:r>
            <w:r w:rsidRPr="004F4FE0">
              <w:t xml:space="preserve">chievement of </w:t>
            </w:r>
            <w:r w:rsidR="00383D3F">
              <w:t xml:space="preserve">at-risk middle school </w:t>
            </w:r>
            <w:r w:rsidRPr="004F4FE0">
              <w:t>students</w:t>
            </w:r>
            <w:r w:rsidR="003200BD" w:rsidRPr="004F4FE0">
              <w:t xml:space="preserve"> within the Newton County School System.</w:t>
            </w:r>
          </w:p>
        </w:tc>
      </w:tr>
      <w:tr w:rsidR="002C221D" w:rsidRPr="004F4FE0" w14:paraId="07C7F44C" w14:textId="77777777" w:rsidTr="00C57739">
        <w:tc>
          <w:tcPr>
            <w:tcW w:w="1640" w:type="dxa"/>
          </w:tcPr>
          <w:p w14:paraId="155F3CA0" w14:textId="77777777" w:rsidR="002C221D" w:rsidRPr="004F4FE0" w:rsidRDefault="002C221D" w:rsidP="0014065E">
            <w:pPr>
              <w:ind w:right="94"/>
              <w:rPr>
                <w:rFonts w:ascii="Americana BT" w:hAnsi="Americana BT"/>
                <w:b/>
                <w:smallCaps/>
                <w:spacing w:val="20"/>
                <w:sz w:val="24"/>
                <w:szCs w:val="24"/>
              </w:rPr>
            </w:pPr>
          </w:p>
        </w:tc>
        <w:tc>
          <w:tcPr>
            <w:tcW w:w="9258" w:type="dxa"/>
          </w:tcPr>
          <w:p w14:paraId="43FD5D34" w14:textId="77777777" w:rsidR="0014065E" w:rsidRDefault="0014065E" w:rsidP="00B731FF">
            <w:pPr>
              <w:pStyle w:val="JobTitle"/>
              <w:tabs>
                <w:tab w:val="left" w:pos="7492"/>
                <w:tab w:val="right" w:pos="8682"/>
              </w:tabs>
              <w:spacing w:before="120"/>
              <w:jc w:val="both"/>
              <w:rPr>
                <w:rFonts w:ascii="Times New Roman" w:hAnsi="Times New Roman"/>
                <w:b w:val="0"/>
                <w:bCs/>
                <w:sz w:val="24"/>
                <w:szCs w:val="24"/>
              </w:rPr>
            </w:pPr>
          </w:p>
          <w:p w14:paraId="69ED72F9" w14:textId="77777777" w:rsidR="004263CD" w:rsidRPr="00AF6259" w:rsidRDefault="004263CD" w:rsidP="00B731FF">
            <w:pPr>
              <w:pStyle w:val="JobTitle"/>
              <w:tabs>
                <w:tab w:val="left" w:pos="7492"/>
                <w:tab w:val="right" w:pos="8682"/>
              </w:tabs>
              <w:spacing w:before="120"/>
              <w:jc w:val="both"/>
              <w:rPr>
                <w:rFonts w:ascii="Times New Roman" w:hAnsi="Times New Roman"/>
                <w:b w:val="0"/>
                <w:bCs/>
                <w:sz w:val="24"/>
                <w:szCs w:val="24"/>
              </w:rPr>
            </w:pPr>
            <w:r w:rsidRPr="00AF6259">
              <w:rPr>
                <w:rFonts w:ascii="Times New Roman" w:hAnsi="Times New Roman"/>
                <w:b w:val="0"/>
                <w:bCs/>
                <w:sz w:val="24"/>
                <w:szCs w:val="24"/>
              </w:rPr>
              <w:t>COUSINS MIDDLE SCHOOL</w:t>
            </w:r>
          </w:p>
          <w:p w14:paraId="5560B304" w14:textId="77777777" w:rsidR="002C221D" w:rsidRPr="004F4FE0" w:rsidRDefault="002C221D" w:rsidP="00B731FF">
            <w:pPr>
              <w:pStyle w:val="JobTitle"/>
              <w:tabs>
                <w:tab w:val="left" w:pos="7492"/>
                <w:tab w:val="right" w:pos="8682"/>
              </w:tabs>
              <w:spacing w:before="120"/>
              <w:jc w:val="both"/>
              <w:rPr>
                <w:rFonts w:ascii="Americana BT" w:hAnsi="Americana BT"/>
                <w:smallCaps/>
                <w:spacing w:val="0"/>
                <w:sz w:val="24"/>
                <w:szCs w:val="24"/>
              </w:rPr>
            </w:pPr>
            <w:r w:rsidRPr="004F4FE0">
              <w:rPr>
                <w:rFonts w:ascii="Times New Roman" w:hAnsi="Times New Roman"/>
                <w:bCs/>
                <w:sz w:val="24"/>
                <w:szCs w:val="24"/>
                <w:u w:val="single"/>
              </w:rPr>
              <w:t>Assistant Principal Designee</w:t>
            </w:r>
            <w:r w:rsidRPr="004F4FE0">
              <w:rPr>
                <w:rFonts w:ascii="Times New Roman" w:hAnsi="Times New Roman"/>
                <w:b w:val="0"/>
                <w:bCs/>
                <w:sz w:val="24"/>
                <w:szCs w:val="24"/>
              </w:rPr>
              <w:tab/>
              <w:t xml:space="preserve">     2003 - 2005</w:t>
            </w:r>
          </w:p>
          <w:p w14:paraId="79C08441" w14:textId="77777777" w:rsidR="002C221D" w:rsidRDefault="002D1921" w:rsidP="00427642">
            <w:pPr>
              <w:pStyle w:val="Achievement"/>
            </w:pPr>
            <w:r>
              <w:t xml:space="preserve">Responsible for </w:t>
            </w:r>
            <w:r w:rsidR="00AC7396">
              <w:t xml:space="preserve">the </w:t>
            </w:r>
            <w:r w:rsidR="00147EE7" w:rsidRPr="004F4FE0">
              <w:t xml:space="preserve">monitoring </w:t>
            </w:r>
            <w:r w:rsidR="00AC7396">
              <w:t>of behavior within the school, following</w:t>
            </w:r>
            <w:r w:rsidR="00147EE7" w:rsidRPr="004F4FE0">
              <w:t xml:space="preserve"> disciplinary procedures and documenting records of actions taken; administering rules for attendance; providing leadership, direction and oversight for the administrative and instructional functions of the school; maintaining a safe and secure teaching/learning environment for teachers, students and staff; </w:t>
            </w:r>
            <w:proofErr w:type="gramStart"/>
            <w:r w:rsidR="00147EE7" w:rsidRPr="004F4FE0">
              <w:t>and,</w:t>
            </w:r>
            <w:proofErr w:type="gramEnd"/>
            <w:r w:rsidR="00147EE7" w:rsidRPr="004F4FE0">
              <w:t xml:space="preserve"> managing various emergency situations.</w:t>
            </w:r>
          </w:p>
          <w:p w14:paraId="699EAFB7" w14:textId="77777777" w:rsidR="00C80A8D" w:rsidRPr="004F4FE0" w:rsidRDefault="00C80A8D" w:rsidP="00427642">
            <w:pPr>
              <w:pStyle w:val="Achievement"/>
            </w:pPr>
          </w:p>
        </w:tc>
      </w:tr>
      <w:tr w:rsidR="003D5BF5" w:rsidRPr="004F4FE0" w14:paraId="02707B74" w14:textId="77777777" w:rsidTr="00C57739">
        <w:tc>
          <w:tcPr>
            <w:tcW w:w="1640" w:type="dxa"/>
          </w:tcPr>
          <w:p w14:paraId="1CF3C1E8" w14:textId="77777777" w:rsidR="003D5BF5" w:rsidRDefault="003D5BF5" w:rsidP="00A834EC">
            <w:pPr>
              <w:ind w:right="94"/>
              <w:jc w:val="right"/>
              <w:rPr>
                <w:rFonts w:ascii="Americana BT" w:hAnsi="Americana BT"/>
                <w:b/>
                <w:smallCaps/>
                <w:spacing w:val="20"/>
                <w:sz w:val="24"/>
                <w:szCs w:val="24"/>
              </w:rPr>
            </w:pPr>
          </w:p>
          <w:p w14:paraId="4E62A0E5" w14:textId="77777777" w:rsidR="00C80A8D" w:rsidRDefault="00C80A8D" w:rsidP="00A834EC">
            <w:pPr>
              <w:ind w:right="94"/>
              <w:jc w:val="right"/>
              <w:rPr>
                <w:rFonts w:ascii="Americana BT" w:hAnsi="Americana BT"/>
                <w:b/>
                <w:smallCaps/>
                <w:spacing w:val="20"/>
                <w:sz w:val="24"/>
                <w:szCs w:val="24"/>
              </w:rPr>
            </w:pPr>
          </w:p>
          <w:p w14:paraId="38C35333" w14:textId="77777777" w:rsidR="00C80A8D" w:rsidRDefault="00C80A8D" w:rsidP="00A834EC">
            <w:pPr>
              <w:ind w:right="94"/>
              <w:jc w:val="right"/>
              <w:rPr>
                <w:rFonts w:ascii="Americana BT" w:hAnsi="Americana BT"/>
                <w:b/>
                <w:smallCaps/>
                <w:spacing w:val="20"/>
                <w:sz w:val="24"/>
                <w:szCs w:val="24"/>
              </w:rPr>
            </w:pPr>
          </w:p>
          <w:p w14:paraId="385B957B" w14:textId="77777777" w:rsidR="00C80A8D" w:rsidRPr="004F4FE0" w:rsidRDefault="00C80A8D" w:rsidP="00A834EC">
            <w:pPr>
              <w:ind w:right="94"/>
              <w:jc w:val="right"/>
              <w:rPr>
                <w:rFonts w:ascii="Americana BT" w:hAnsi="Americana BT"/>
                <w:b/>
                <w:smallCaps/>
                <w:spacing w:val="20"/>
                <w:sz w:val="24"/>
                <w:szCs w:val="24"/>
              </w:rPr>
            </w:pPr>
          </w:p>
        </w:tc>
        <w:tc>
          <w:tcPr>
            <w:tcW w:w="9258" w:type="dxa"/>
          </w:tcPr>
          <w:p w14:paraId="2C82743D" w14:textId="77777777" w:rsidR="0014065E" w:rsidRPr="004F4FE0" w:rsidRDefault="0014065E" w:rsidP="0014065E">
            <w:pPr>
              <w:pStyle w:val="JobTitle"/>
              <w:tabs>
                <w:tab w:val="left" w:pos="7492"/>
                <w:tab w:val="right" w:pos="8682"/>
              </w:tabs>
              <w:spacing w:before="120"/>
              <w:jc w:val="both"/>
              <w:rPr>
                <w:rFonts w:ascii="Americana BT" w:hAnsi="Americana BT"/>
                <w:smallCaps/>
                <w:spacing w:val="0"/>
                <w:sz w:val="24"/>
                <w:szCs w:val="24"/>
              </w:rPr>
            </w:pPr>
            <w:r w:rsidRPr="004F4FE0">
              <w:rPr>
                <w:rFonts w:ascii="Americana BT" w:hAnsi="Americana BT"/>
                <w:spacing w:val="0"/>
                <w:sz w:val="24"/>
                <w:szCs w:val="24"/>
                <w:u w:val="single"/>
              </w:rPr>
              <w:t>Teacher, Georgia History</w:t>
            </w:r>
            <w:r w:rsidR="00AC7396">
              <w:rPr>
                <w:rFonts w:ascii="Americana BT" w:hAnsi="Americana BT"/>
                <w:spacing w:val="0"/>
                <w:sz w:val="24"/>
                <w:szCs w:val="24"/>
                <w:u w:val="single"/>
              </w:rPr>
              <w:t>/Athletic Director</w:t>
            </w:r>
            <w:r w:rsidRPr="004F4FE0">
              <w:rPr>
                <w:rFonts w:ascii="Times New Roman" w:hAnsi="Times New Roman"/>
                <w:b w:val="0"/>
                <w:bCs/>
                <w:sz w:val="24"/>
                <w:szCs w:val="24"/>
              </w:rPr>
              <w:tab/>
              <w:t xml:space="preserve">     1997 - 2005</w:t>
            </w:r>
          </w:p>
          <w:p w14:paraId="23B218DC" w14:textId="77777777" w:rsidR="003D5BF5" w:rsidRPr="004F4FE0" w:rsidRDefault="0014065E" w:rsidP="00427642">
            <w:pPr>
              <w:pStyle w:val="Achievement"/>
            </w:pPr>
            <w:r w:rsidRPr="004F4FE0">
              <w:t>Responsible for teaching 8</w:t>
            </w:r>
            <w:r w:rsidRPr="004F4FE0">
              <w:rPr>
                <w:vertAlign w:val="superscript"/>
              </w:rPr>
              <w:t>th</w:t>
            </w:r>
            <w:r w:rsidRPr="004F4FE0">
              <w:t xml:space="preserve"> Grade Georgia History to students while implementing the core curriculum on all unit plans and balancing the needs of individual students; helped to maintain positive behaviors within a general setting; enforcing school rules </w:t>
            </w:r>
            <w:r w:rsidR="002D1921" w:rsidRPr="004F4FE0">
              <w:t>and regulations</w:t>
            </w:r>
            <w:r w:rsidRPr="004F4FE0">
              <w:t xml:space="preserve">, </w:t>
            </w:r>
            <w:r w:rsidR="00383D3F">
              <w:t xml:space="preserve">following </w:t>
            </w:r>
            <w:r w:rsidR="002D1921" w:rsidRPr="004F4FE0">
              <w:t>classroom policies</w:t>
            </w:r>
            <w:r w:rsidRPr="004F4FE0">
              <w:t>, and daily mentoring and tutoring.</w:t>
            </w:r>
            <w:r w:rsidR="00AC7396">
              <w:t xml:space="preserve"> Taught</w:t>
            </w:r>
            <w:r w:rsidRPr="004F4FE0">
              <w:t xml:space="preserve"> Literature and Science as required or assigned.</w:t>
            </w:r>
            <w:r w:rsidR="00AC7396">
              <w:t xml:space="preserve"> Responsible for the administration of all athletic activities. Coached football and basketball.</w:t>
            </w:r>
          </w:p>
        </w:tc>
      </w:tr>
      <w:tr w:rsidR="0014065E" w:rsidRPr="008661D4" w14:paraId="2465C3D6" w14:textId="77777777" w:rsidTr="00C57739">
        <w:trPr>
          <w:trHeight w:val="1872"/>
        </w:trPr>
        <w:tc>
          <w:tcPr>
            <w:tcW w:w="1640" w:type="dxa"/>
          </w:tcPr>
          <w:p w14:paraId="303CC837" w14:textId="77777777" w:rsidR="0014065E" w:rsidRPr="004F4FE0" w:rsidRDefault="0014065E" w:rsidP="00B7061C">
            <w:pPr>
              <w:ind w:right="94"/>
              <w:jc w:val="right"/>
              <w:rPr>
                <w:rFonts w:ascii="Americana BT" w:hAnsi="Americana BT"/>
                <w:b/>
                <w:smallCaps/>
                <w:spacing w:val="20"/>
                <w:sz w:val="24"/>
                <w:szCs w:val="24"/>
              </w:rPr>
            </w:pPr>
          </w:p>
        </w:tc>
        <w:tc>
          <w:tcPr>
            <w:tcW w:w="9258" w:type="dxa"/>
          </w:tcPr>
          <w:p w14:paraId="26D9ACDE" w14:textId="77777777" w:rsidR="0014065E" w:rsidRPr="004F4FE0" w:rsidRDefault="0014065E" w:rsidP="00DB1662">
            <w:pPr>
              <w:pStyle w:val="CompanyName"/>
            </w:pPr>
            <w:r w:rsidRPr="004F4FE0">
              <w:t>Atlanta Public Schools</w:t>
            </w:r>
            <w:r w:rsidRPr="004F4FE0">
              <w:tab/>
              <w:t xml:space="preserve">  </w:t>
            </w:r>
          </w:p>
          <w:p w14:paraId="07C984B0" w14:textId="77777777" w:rsidR="0014065E" w:rsidRPr="004F4FE0" w:rsidRDefault="0014065E" w:rsidP="00DB1662">
            <w:pPr>
              <w:pStyle w:val="JobTitle"/>
              <w:tabs>
                <w:tab w:val="left" w:pos="4692"/>
                <w:tab w:val="right" w:pos="8682"/>
              </w:tabs>
              <w:jc w:val="both"/>
              <w:rPr>
                <w:rFonts w:ascii="Times New Roman" w:hAnsi="Times New Roman"/>
                <w:b w:val="0"/>
                <w:bCs/>
                <w:sz w:val="24"/>
                <w:szCs w:val="24"/>
              </w:rPr>
            </w:pPr>
            <w:r w:rsidRPr="004F4FE0">
              <w:rPr>
                <w:rFonts w:ascii="Americana BT" w:hAnsi="Americana BT"/>
                <w:spacing w:val="0"/>
                <w:sz w:val="24"/>
                <w:szCs w:val="24"/>
                <w:u w:val="single"/>
              </w:rPr>
              <w:t>Teacher, Social Studies and Literature</w:t>
            </w:r>
            <w:r w:rsidRPr="004F4FE0">
              <w:rPr>
                <w:rFonts w:ascii="Times New Roman" w:hAnsi="Times New Roman"/>
                <w:b w:val="0"/>
                <w:bCs/>
                <w:sz w:val="24"/>
                <w:szCs w:val="24"/>
              </w:rPr>
              <w:tab/>
              <w:t>Atlanta, Georgia</w:t>
            </w:r>
            <w:r>
              <w:rPr>
                <w:rFonts w:ascii="Times New Roman" w:hAnsi="Times New Roman"/>
                <w:b w:val="0"/>
                <w:bCs/>
                <w:sz w:val="24"/>
                <w:szCs w:val="24"/>
              </w:rPr>
              <w:t xml:space="preserve">               </w:t>
            </w:r>
            <w:r w:rsidRPr="004F4FE0">
              <w:rPr>
                <w:rFonts w:ascii="Times New Roman" w:hAnsi="Times New Roman"/>
                <w:b w:val="0"/>
                <w:bCs/>
                <w:sz w:val="24"/>
                <w:szCs w:val="24"/>
              </w:rPr>
              <w:t xml:space="preserve">                 1994 – 1997</w:t>
            </w:r>
          </w:p>
          <w:p w14:paraId="58F404B7" w14:textId="77777777" w:rsidR="0014065E" w:rsidRPr="00AF6259" w:rsidRDefault="0014065E" w:rsidP="00DB1662">
            <w:pPr>
              <w:rPr>
                <w:sz w:val="24"/>
                <w:szCs w:val="24"/>
              </w:rPr>
            </w:pPr>
            <w:r w:rsidRPr="00FF27D3">
              <w:rPr>
                <w:sz w:val="24"/>
                <w:szCs w:val="24"/>
              </w:rPr>
              <w:t>Implemented the core curriculum, while instructing 8</w:t>
            </w:r>
            <w:r w:rsidRPr="00FF27D3">
              <w:rPr>
                <w:sz w:val="24"/>
                <w:szCs w:val="24"/>
                <w:vertAlign w:val="superscript"/>
              </w:rPr>
              <w:t>th</w:t>
            </w:r>
            <w:r w:rsidRPr="00FF27D3">
              <w:rPr>
                <w:sz w:val="24"/>
                <w:szCs w:val="24"/>
              </w:rPr>
              <w:t xml:space="preserve"> grade social studies and literature students. Administered positive behavior intervention by enforcing school rules and regulations</w:t>
            </w:r>
            <w:r>
              <w:rPr>
                <w:sz w:val="24"/>
                <w:szCs w:val="24"/>
              </w:rPr>
              <w:t>.</w:t>
            </w:r>
          </w:p>
        </w:tc>
      </w:tr>
      <w:tr w:rsidR="0014065E" w:rsidRPr="004F4FE0" w14:paraId="24D4DC0A" w14:textId="77777777" w:rsidTr="00C57739">
        <w:tc>
          <w:tcPr>
            <w:tcW w:w="1640" w:type="dxa"/>
          </w:tcPr>
          <w:p w14:paraId="6F16BD09" w14:textId="77777777" w:rsidR="0014065E" w:rsidRPr="008661D4" w:rsidRDefault="0014065E" w:rsidP="00A834EC">
            <w:pPr>
              <w:ind w:right="94"/>
              <w:jc w:val="right"/>
              <w:rPr>
                <w:rFonts w:ascii="Americana BT" w:hAnsi="Americana BT"/>
                <w:b/>
                <w:smallCaps/>
                <w:spacing w:val="20"/>
                <w:sz w:val="24"/>
                <w:szCs w:val="24"/>
              </w:rPr>
            </w:pPr>
          </w:p>
        </w:tc>
        <w:tc>
          <w:tcPr>
            <w:tcW w:w="9258" w:type="dxa"/>
          </w:tcPr>
          <w:p w14:paraId="565EE95F" w14:textId="77777777" w:rsidR="0014065E" w:rsidRPr="004F4FE0" w:rsidRDefault="0014065E" w:rsidP="0014065E">
            <w:pPr>
              <w:pStyle w:val="CompanyName"/>
            </w:pPr>
            <w:r w:rsidRPr="004F4FE0">
              <w:t>Greenforest Christian Academy</w:t>
            </w:r>
            <w:r w:rsidRPr="004F4FE0">
              <w:tab/>
              <w:t xml:space="preserve">  </w:t>
            </w:r>
          </w:p>
          <w:p w14:paraId="122BB8F5" w14:textId="77777777" w:rsidR="0014065E" w:rsidRPr="004F4FE0" w:rsidRDefault="0014065E" w:rsidP="0014065E">
            <w:pPr>
              <w:pStyle w:val="JobTitle"/>
              <w:tabs>
                <w:tab w:val="left" w:pos="4692"/>
                <w:tab w:val="right" w:pos="8682"/>
              </w:tabs>
              <w:jc w:val="both"/>
              <w:rPr>
                <w:rFonts w:ascii="Americana BT" w:hAnsi="Americana BT"/>
                <w:smallCaps/>
                <w:spacing w:val="0"/>
                <w:sz w:val="24"/>
                <w:szCs w:val="24"/>
              </w:rPr>
            </w:pPr>
            <w:r w:rsidRPr="004F4FE0">
              <w:rPr>
                <w:rFonts w:ascii="Americana BT" w:hAnsi="Americana BT"/>
                <w:spacing w:val="0"/>
                <w:sz w:val="24"/>
                <w:szCs w:val="24"/>
                <w:u w:val="single"/>
              </w:rPr>
              <w:t xml:space="preserve">Teacher, Athletic- </w:t>
            </w:r>
            <w:r w:rsidRPr="004F4FE0">
              <w:rPr>
                <w:rFonts w:ascii="Americana BT" w:hAnsi="Americana BT"/>
                <w:spacing w:val="0"/>
                <w:sz w:val="24"/>
                <w:szCs w:val="24"/>
                <w:u w:val="single"/>
              </w:rPr>
              <w:sym w:font="Wingdings" w:char="F06B"/>
            </w:r>
            <w:r w:rsidRPr="004F4FE0">
              <w:rPr>
                <w:rFonts w:ascii="Americana BT" w:hAnsi="Americana BT"/>
                <w:spacing w:val="0"/>
                <w:sz w:val="24"/>
                <w:szCs w:val="24"/>
                <w:u w:val="single"/>
              </w:rPr>
              <w:t xml:space="preserve"> Choir Director</w:t>
            </w:r>
            <w:r w:rsidRPr="004F4FE0">
              <w:rPr>
                <w:rFonts w:ascii="Times New Roman" w:hAnsi="Times New Roman"/>
                <w:b w:val="0"/>
                <w:bCs/>
                <w:sz w:val="24"/>
                <w:szCs w:val="24"/>
              </w:rPr>
              <w:tab/>
              <w:t>Decatur, Georgia</w:t>
            </w:r>
            <w:r>
              <w:rPr>
                <w:rFonts w:ascii="Times New Roman" w:hAnsi="Times New Roman"/>
                <w:b w:val="0"/>
                <w:bCs/>
                <w:sz w:val="24"/>
                <w:szCs w:val="24"/>
              </w:rPr>
              <w:t xml:space="preserve">      </w:t>
            </w:r>
            <w:r w:rsidRPr="004F4FE0">
              <w:rPr>
                <w:rFonts w:ascii="Times New Roman" w:hAnsi="Times New Roman"/>
                <w:b w:val="0"/>
                <w:bCs/>
                <w:sz w:val="24"/>
                <w:szCs w:val="24"/>
              </w:rPr>
              <w:t xml:space="preserve">            </w:t>
            </w:r>
            <w:r>
              <w:rPr>
                <w:rFonts w:ascii="Times New Roman" w:hAnsi="Times New Roman"/>
                <w:b w:val="0"/>
                <w:bCs/>
                <w:sz w:val="24"/>
                <w:szCs w:val="24"/>
              </w:rPr>
              <w:t xml:space="preserve">  </w:t>
            </w:r>
            <w:r w:rsidRPr="004F4FE0">
              <w:rPr>
                <w:rFonts w:ascii="Times New Roman" w:hAnsi="Times New Roman"/>
                <w:b w:val="0"/>
                <w:bCs/>
                <w:sz w:val="24"/>
                <w:szCs w:val="24"/>
              </w:rPr>
              <w:t xml:space="preserve">        1994 – 1995</w:t>
            </w:r>
          </w:p>
          <w:p w14:paraId="32634182" w14:textId="77777777" w:rsidR="0014065E" w:rsidRPr="00AF6259" w:rsidRDefault="0014065E" w:rsidP="0014065E">
            <w:pPr>
              <w:rPr>
                <w:sz w:val="24"/>
                <w:szCs w:val="24"/>
              </w:rPr>
            </w:pPr>
            <w:r w:rsidRPr="00FF27D3">
              <w:rPr>
                <w:sz w:val="24"/>
                <w:szCs w:val="24"/>
              </w:rPr>
              <w:t>R</w:t>
            </w:r>
            <w:r w:rsidR="00383D3F">
              <w:rPr>
                <w:sz w:val="24"/>
                <w:szCs w:val="24"/>
              </w:rPr>
              <w:t xml:space="preserve">esponsible for teaching middle </w:t>
            </w:r>
            <w:r w:rsidRPr="00FF27D3">
              <w:rPr>
                <w:sz w:val="24"/>
                <w:szCs w:val="24"/>
              </w:rPr>
              <w:t>and high school social studies and physical education to students as out</w:t>
            </w:r>
            <w:r>
              <w:rPr>
                <w:sz w:val="24"/>
                <w:szCs w:val="24"/>
              </w:rPr>
              <w:t>lined in the core curriculum.  A</w:t>
            </w:r>
            <w:r w:rsidRPr="00FF27D3">
              <w:rPr>
                <w:sz w:val="24"/>
                <w:szCs w:val="24"/>
              </w:rPr>
              <w:t>lso acted as athletic director and choir director for the school.</w:t>
            </w:r>
          </w:p>
        </w:tc>
      </w:tr>
      <w:tr w:rsidR="0014065E" w:rsidRPr="004F4FE0" w14:paraId="240A1814" w14:textId="77777777" w:rsidTr="00C57739">
        <w:trPr>
          <w:trHeight w:val="1665"/>
        </w:trPr>
        <w:tc>
          <w:tcPr>
            <w:tcW w:w="1640" w:type="dxa"/>
          </w:tcPr>
          <w:p w14:paraId="150A2DDF" w14:textId="77777777" w:rsidR="0014065E" w:rsidRPr="004F4FE0" w:rsidRDefault="0014065E" w:rsidP="002D2306">
            <w:pPr>
              <w:ind w:right="94"/>
              <w:jc w:val="right"/>
              <w:rPr>
                <w:rFonts w:ascii="Americana BT" w:hAnsi="Americana BT"/>
                <w:b/>
                <w:smallCaps/>
                <w:spacing w:val="20"/>
                <w:sz w:val="24"/>
                <w:szCs w:val="24"/>
              </w:rPr>
            </w:pPr>
          </w:p>
        </w:tc>
        <w:tc>
          <w:tcPr>
            <w:tcW w:w="9258" w:type="dxa"/>
          </w:tcPr>
          <w:p w14:paraId="428E8D5E" w14:textId="77777777" w:rsidR="0014065E" w:rsidRDefault="0014065E" w:rsidP="00FF27D3">
            <w:pPr>
              <w:rPr>
                <w:sz w:val="24"/>
                <w:szCs w:val="24"/>
              </w:rPr>
            </w:pPr>
          </w:p>
          <w:p w14:paraId="71D22251" w14:textId="77777777" w:rsidR="0014065E" w:rsidRPr="00AC7396" w:rsidRDefault="0014065E" w:rsidP="0014065E">
            <w:pPr>
              <w:rPr>
                <w:sz w:val="24"/>
                <w:szCs w:val="24"/>
              </w:rPr>
            </w:pPr>
            <w:r w:rsidRPr="00AC7396">
              <w:rPr>
                <w:sz w:val="24"/>
                <w:szCs w:val="24"/>
              </w:rPr>
              <w:t>DEKALB COUNTY SCHOOLS                               Decatur, Georgia                        1986-1994</w:t>
            </w:r>
            <w:r w:rsidRPr="00AC7396">
              <w:rPr>
                <w:sz w:val="24"/>
                <w:szCs w:val="24"/>
              </w:rPr>
              <w:tab/>
              <w:t xml:space="preserve">  </w:t>
            </w:r>
          </w:p>
          <w:p w14:paraId="257B6F18" w14:textId="77777777" w:rsidR="0014065E" w:rsidRPr="00AC7396" w:rsidRDefault="0014065E" w:rsidP="0014065E">
            <w:pPr>
              <w:pStyle w:val="JobTitle"/>
              <w:tabs>
                <w:tab w:val="left" w:pos="4692"/>
                <w:tab w:val="right" w:pos="8682"/>
              </w:tabs>
              <w:jc w:val="both"/>
              <w:rPr>
                <w:rFonts w:ascii="Americana BT" w:hAnsi="Americana BT"/>
                <w:smallCaps/>
                <w:spacing w:val="0"/>
                <w:sz w:val="24"/>
                <w:szCs w:val="24"/>
              </w:rPr>
            </w:pPr>
            <w:r w:rsidRPr="00AC7396">
              <w:rPr>
                <w:rFonts w:ascii="Americana BT" w:hAnsi="Americana BT"/>
                <w:spacing w:val="0"/>
                <w:sz w:val="24"/>
                <w:szCs w:val="24"/>
                <w:u w:val="single"/>
              </w:rPr>
              <w:t xml:space="preserve">Sociology, Psychology and Georgia History Teacher </w:t>
            </w:r>
            <w:r w:rsidRPr="00AC7396">
              <w:rPr>
                <w:rFonts w:ascii="Times New Roman" w:hAnsi="Times New Roman"/>
                <w:b w:val="0"/>
                <w:bCs/>
                <w:sz w:val="24"/>
                <w:szCs w:val="24"/>
              </w:rPr>
              <w:tab/>
              <w:t xml:space="preserve">                                           </w:t>
            </w:r>
          </w:p>
          <w:p w14:paraId="0B61B454" w14:textId="77777777" w:rsidR="0014065E" w:rsidRDefault="0014065E" w:rsidP="0014065E">
            <w:r w:rsidRPr="00AC7396">
              <w:rPr>
                <w:sz w:val="24"/>
                <w:szCs w:val="24"/>
              </w:rPr>
              <w:t>Taught Sociology, Psychology and Georgia History to high school students</w:t>
            </w:r>
            <w:r w:rsidR="00AC7396" w:rsidRPr="00AC7396">
              <w:rPr>
                <w:sz w:val="24"/>
                <w:szCs w:val="24"/>
              </w:rPr>
              <w:t xml:space="preserve">. Coached football, baseball, basketball, </w:t>
            </w:r>
            <w:proofErr w:type="gramStart"/>
            <w:r w:rsidR="00AC7396" w:rsidRPr="00AC7396">
              <w:rPr>
                <w:sz w:val="24"/>
                <w:szCs w:val="24"/>
              </w:rPr>
              <w:t>wrestling</w:t>
            </w:r>
            <w:proofErr w:type="gramEnd"/>
            <w:r w:rsidR="00AC7396" w:rsidRPr="00AC7396">
              <w:rPr>
                <w:sz w:val="24"/>
                <w:szCs w:val="24"/>
              </w:rPr>
              <w:t xml:space="preserve"> and track</w:t>
            </w:r>
            <w:r w:rsidR="00AC7396">
              <w:t>.</w:t>
            </w:r>
          </w:p>
          <w:p w14:paraId="3E4FAE5E" w14:textId="77777777" w:rsidR="0014065E" w:rsidRDefault="0014065E" w:rsidP="0014065E"/>
          <w:tbl>
            <w:tblPr>
              <w:tblW w:w="10898" w:type="dxa"/>
              <w:tblLayout w:type="fixed"/>
              <w:tblLook w:val="0000" w:firstRow="0" w:lastRow="0" w:firstColumn="0" w:lastColumn="0" w:noHBand="0" w:noVBand="0"/>
            </w:tblPr>
            <w:tblGrid>
              <w:gridCol w:w="10898"/>
            </w:tblGrid>
            <w:tr w:rsidR="0014065E" w:rsidRPr="00AF6259" w14:paraId="2E81A294" w14:textId="77777777" w:rsidTr="00DB1662">
              <w:tc>
                <w:tcPr>
                  <w:tcW w:w="9258" w:type="dxa"/>
                </w:tcPr>
                <w:p w14:paraId="11E11A4D" w14:textId="77777777" w:rsidR="0014065E" w:rsidRPr="004F4FE0" w:rsidRDefault="0014065E" w:rsidP="00DB1662">
                  <w:pPr>
                    <w:pStyle w:val="CompanyName"/>
                  </w:pPr>
                  <w:r w:rsidRPr="004F4FE0">
                    <w:t>Bibb County Schools</w:t>
                  </w:r>
                  <w:r>
                    <w:t xml:space="preserve">                                                   </w:t>
                  </w:r>
                  <w:r w:rsidRPr="004F4FE0">
                    <w:tab/>
                    <w:t xml:space="preserve">  </w:t>
                  </w:r>
                </w:p>
                <w:p w14:paraId="03BAC0C3" w14:textId="77777777" w:rsidR="0014065E" w:rsidRPr="00AF6259" w:rsidRDefault="0014065E" w:rsidP="00DB1662">
                  <w:pPr>
                    <w:pStyle w:val="JobTitle"/>
                    <w:tabs>
                      <w:tab w:val="left" w:pos="4692"/>
                      <w:tab w:val="right" w:pos="8682"/>
                    </w:tabs>
                    <w:jc w:val="both"/>
                    <w:rPr>
                      <w:rFonts w:ascii="Americana BT" w:hAnsi="Americana BT"/>
                      <w:smallCaps/>
                      <w:spacing w:val="0"/>
                      <w:sz w:val="24"/>
                      <w:szCs w:val="24"/>
                    </w:rPr>
                  </w:pPr>
                  <w:r w:rsidRPr="004F4FE0">
                    <w:rPr>
                      <w:rFonts w:ascii="Americana BT" w:hAnsi="Americana BT"/>
                      <w:spacing w:val="0"/>
                      <w:sz w:val="24"/>
                      <w:szCs w:val="24"/>
                      <w:u w:val="single"/>
                    </w:rPr>
                    <w:t>Teacher</w:t>
                  </w:r>
                  <w:r w:rsidRPr="004F4FE0">
                    <w:rPr>
                      <w:rFonts w:ascii="Times New Roman" w:hAnsi="Times New Roman"/>
                      <w:b w:val="0"/>
                      <w:bCs/>
                      <w:sz w:val="24"/>
                      <w:szCs w:val="24"/>
                    </w:rPr>
                    <w:tab/>
                    <w:t>Macon, Georgia</w:t>
                  </w:r>
                  <w:r>
                    <w:rPr>
                      <w:rFonts w:ascii="Times New Roman" w:hAnsi="Times New Roman"/>
                      <w:b w:val="0"/>
                      <w:bCs/>
                      <w:sz w:val="24"/>
                      <w:szCs w:val="24"/>
                    </w:rPr>
                    <w:t xml:space="preserve">        </w:t>
                  </w:r>
                  <w:r w:rsidRPr="004F4FE0">
                    <w:rPr>
                      <w:rFonts w:ascii="Times New Roman" w:hAnsi="Times New Roman"/>
                      <w:b w:val="0"/>
                      <w:bCs/>
                      <w:sz w:val="24"/>
                      <w:szCs w:val="24"/>
                    </w:rPr>
                    <w:t xml:space="preserve">                     1982 – 1986</w:t>
                  </w:r>
                </w:p>
              </w:tc>
            </w:tr>
            <w:tr w:rsidR="0014065E" w:rsidRPr="004F4FE0" w14:paraId="317935DC" w14:textId="77777777" w:rsidTr="00DB1662">
              <w:tc>
                <w:tcPr>
                  <w:tcW w:w="9258" w:type="dxa"/>
                </w:tcPr>
                <w:p w14:paraId="3E46C1E9" w14:textId="77777777" w:rsidR="0014065E" w:rsidRDefault="0014065E" w:rsidP="00DB1662">
                  <w:pPr>
                    <w:rPr>
                      <w:sz w:val="24"/>
                      <w:szCs w:val="24"/>
                    </w:rPr>
                  </w:pPr>
                  <w:r w:rsidRPr="00AF6259">
                    <w:rPr>
                      <w:sz w:val="24"/>
                      <w:szCs w:val="24"/>
                    </w:rPr>
                    <w:t xml:space="preserve"> Instructed Middle School students in the subjects of Social Studies and Physical Education.</w:t>
                  </w:r>
                </w:p>
                <w:p w14:paraId="3B89DFB0" w14:textId="77777777" w:rsidR="00AC7396" w:rsidRPr="00AF6259" w:rsidRDefault="00AC7396" w:rsidP="00DB1662">
                  <w:pPr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 xml:space="preserve">Coached football, baseball, basketball, and track. </w:t>
                  </w:r>
                </w:p>
                <w:p w14:paraId="335726D3" w14:textId="77777777" w:rsidR="0014065E" w:rsidRPr="004F4FE0" w:rsidRDefault="0014065E" w:rsidP="00427642">
                  <w:pPr>
                    <w:pStyle w:val="Achievement"/>
                  </w:pPr>
                </w:p>
              </w:tc>
            </w:tr>
          </w:tbl>
          <w:p w14:paraId="1213FE29" w14:textId="77777777" w:rsidR="0014065E" w:rsidRPr="00FF27D3" w:rsidRDefault="0014065E" w:rsidP="0014065E">
            <w:pPr>
              <w:rPr>
                <w:sz w:val="24"/>
                <w:szCs w:val="24"/>
              </w:rPr>
            </w:pPr>
          </w:p>
        </w:tc>
      </w:tr>
      <w:tr w:rsidR="0014065E" w:rsidRPr="004F4FE0" w14:paraId="595CBA6C" w14:textId="77777777" w:rsidTr="00C57739">
        <w:tc>
          <w:tcPr>
            <w:tcW w:w="1640" w:type="dxa"/>
          </w:tcPr>
          <w:p w14:paraId="324A7F0C" w14:textId="77777777" w:rsidR="0014065E" w:rsidRPr="004F4FE0" w:rsidRDefault="0014065E" w:rsidP="00A834EC">
            <w:pPr>
              <w:ind w:right="94"/>
              <w:jc w:val="right"/>
              <w:rPr>
                <w:rFonts w:ascii="Americana BT" w:hAnsi="Americana BT"/>
                <w:b/>
                <w:smallCaps/>
                <w:spacing w:val="20"/>
                <w:sz w:val="24"/>
                <w:szCs w:val="24"/>
              </w:rPr>
            </w:pPr>
          </w:p>
        </w:tc>
        <w:tc>
          <w:tcPr>
            <w:tcW w:w="9258" w:type="dxa"/>
          </w:tcPr>
          <w:p w14:paraId="6EF8C9A5" w14:textId="77777777" w:rsidR="0014065E" w:rsidRPr="004F4FE0" w:rsidRDefault="0014065E" w:rsidP="00AF6259"/>
        </w:tc>
      </w:tr>
      <w:tr w:rsidR="0014065E" w:rsidRPr="004F4FE0" w14:paraId="0209228D" w14:textId="77777777" w:rsidTr="00C57739">
        <w:tc>
          <w:tcPr>
            <w:tcW w:w="1640" w:type="dxa"/>
          </w:tcPr>
          <w:p w14:paraId="5568A843" w14:textId="77777777" w:rsidR="0014065E" w:rsidRPr="004F4FE0" w:rsidRDefault="0014065E" w:rsidP="00A834EC">
            <w:pPr>
              <w:ind w:right="94"/>
              <w:jc w:val="right"/>
              <w:rPr>
                <w:rFonts w:ascii="Americana BT" w:hAnsi="Americana BT"/>
                <w:b/>
                <w:smallCaps/>
                <w:spacing w:val="20"/>
                <w:sz w:val="24"/>
                <w:szCs w:val="24"/>
              </w:rPr>
            </w:pPr>
          </w:p>
        </w:tc>
        <w:tc>
          <w:tcPr>
            <w:tcW w:w="9258" w:type="dxa"/>
          </w:tcPr>
          <w:p w14:paraId="2B0BE2D0" w14:textId="77777777" w:rsidR="0014065E" w:rsidRPr="00AF6259" w:rsidRDefault="0014065E" w:rsidP="00AF6259">
            <w:pPr>
              <w:pStyle w:val="JobTitle"/>
              <w:tabs>
                <w:tab w:val="left" w:pos="4692"/>
                <w:tab w:val="right" w:pos="8682"/>
              </w:tabs>
              <w:jc w:val="both"/>
              <w:rPr>
                <w:rFonts w:ascii="Americana BT" w:hAnsi="Americana BT"/>
                <w:smallCaps/>
                <w:spacing w:val="0"/>
                <w:sz w:val="24"/>
                <w:szCs w:val="24"/>
              </w:rPr>
            </w:pPr>
          </w:p>
        </w:tc>
      </w:tr>
      <w:tr w:rsidR="0014065E" w:rsidRPr="004F4FE0" w14:paraId="414D9022" w14:textId="77777777" w:rsidTr="00C57739">
        <w:tc>
          <w:tcPr>
            <w:tcW w:w="1640" w:type="dxa"/>
          </w:tcPr>
          <w:p w14:paraId="337F3EA9" w14:textId="77777777" w:rsidR="0014065E" w:rsidRPr="004F4FE0" w:rsidRDefault="0014065E" w:rsidP="00D87A93">
            <w:pPr>
              <w:rPr>
                <w:sz w:val="24"/>
                <w:szCs w:val="24"/>
              </w:rPr>
            </w:pPr>
          </w:p>
        </w:tc>
        <w:tc>
          <w:tcPr>
            <w:tcW w:w="9258" w:type="dxa"/>
          </w:tcPr>
          <w:p w14:paraId="33939F28" w14:textId="77777777" w:rsidR="0014065E" w:rsidRPr="004F4FE0" w:rsidRDefault="0014065E" w:rsidP="00427642">
            <w:pPr>
              <w:pStyle w:val="Achievement"/>
            </w:pPr>
          </w:p>
        </w:tc>
      </w:tr>
      <w:tr w:rsidR="0014065E" w:rsidRPr="004F4FE0" w14:paraId="4B552EE8" w14:textId="77777777" w:rsidTr="00C57739">
        <w:tc>
          <w:tcPr>
            <w:tcW w:w="1640" w:type="dxa"/>
          </w:tcPr>
          <w:p w14:paraId="579F3095" w14:textId="77777777" w:rsidR="0014065E" w:rsidRPr="004F4FE0" w:rsidRDefault="0014065E" w:rsidP="008B5CA7">
            <w:pPr>
              <w:pStyle w:val="SectionTitle"/>
            </w:pPr>
            <w:r w:rsidRPr="004F4FE0">
              <w:t xml:space="preserve">Certification     </w:t>
            </w:r>
          </w:p>
        </w:tc>
        <w:tc>
          <w:tcPr>
            <w:tcW w:w="9258" w:type="dxa"/>
          </w:tcPr>
          <w:p w14:paraId="1117A1DE" w14:textId="77777777" w:rsidR="0014065E" w:rsidRPr="004F4FE0" w:rsidRDefault="0014065E" w:rsidP="00427642">
            <w:pPr>
              <w:pStyle w:val="Achievement"/>
            </w:pPr>
            <w:r>
              <w:t>L-7</w:t>
            </w:r>
            <w:r w:rsidRPr="004F4FE0">
              <w:t xml:space="preserve">, Educational Leadership                         </w:t>
            </w:r>
            <w:r w:rsidR="00AC7396">
              <w:t xml:space="preserve">   </w:t>
            </w:r>
            <w:r w:rsidRPr="004F4FE0">
              <w:t xml:space="preserve">   PBT-5, Middle Grades Social Studies                </w:t>
            </w:r>
          </w:p>
          <w:p w14:paraId="52A97E0A" w14:textId="77777777" w:rsidR="0014065E" w:rsidRPr="004F4FE0" w:rsidRDefault="0014065E" w:rsidP="00427642">
            <w:pPr>
              <w:pStyle w:val="Achievement"/>
            </w:pPr>
            <w:r w:rsidRPr="004F4FE0">
              <w:t xml:space="preserve">T.S.S. Endorsement </w:t>
            </w:r>
            <w:r>
              <w:t xml:space="preserve">                                   </w:t>
            </w:r>
            <w:r w:rsidR="00AC7396">
              <w:t xml:space="preserve">        </w:t>
            </w:r>
            <w:r>
              <w:t xml:space="preserve"> TAPP Mentor </w:t>
            </w:r>
          </w:p>
        </w:tc>
      </w:tr>
      <w:tr w:rsidR="0014065E" w:rsidRPr="00355AB4" w14:paraId="041AC0F1" w14:textId="77777777" w:rsidTr="00C57739">
        <w:tc>
          <w:tcPr>
            <w:tcW w:w="1640" w:type="dxa"/>
          </w:tcPr>
          <w:p w14:paraId="1DF55BFD" w14:textId="77777777" w:rsidR="0014065E" w:rsidRPr="00355AB4" w:rsidRDefault="0014065E" w:rsidP="008B5CA7">
            <w:pPr>
              <w:pStyle w:val="SectionTitle"/>
              <w:rPr>
                <w:rFonts w:ascii="Times New Roman" w:hAnsi="Times New Roman"/>
                <w:sz w:val="24"/>
                <w:szCs w:val="24"/>
              </w:rPr>
            </w:pPr>
            <w:r w:rsidRPr="00355AB4">
              <w:rPr>
                <w:rFonts w:ascii="Times New Roman" w:hAnsi="Times New Roman"/>
                <w:sz w:val="24"/>
                <w:szCs w:val="24"/>
              </w:rPr>
              <w:t>Professional Organizations</w:t>
            </w:r>
          </w:p>
        </w:tc>
        <w:tc>
          <w:tcPr>
            <w:tcW w:w="9258" w:type="dxa"/>
          </w:tcPr>
          <w:p w14:paraId="68D6CD5A" w14:textId="77777777" w:rsidR="002D1921" w:rsidRPr="00355AB4" w:rsidRDefault="0014065E" w:rsidP="00427642">
            <w:pPr>
              <w:pStyle w:val="Achievement"/>
            </w:pPr>
            <w:r w:rsidRPr="00355AB4">
              <w:t xml:space="preserve">Phi Mu Alpha Professional Music Fraternity     </w:t>
            </w:r>
            <w:r w:rsidR="002D1921" w:rsidRPr="00355AB4">
              <w:t xml:space="preserve">Former </w:t>
            </w:r>
            <w:r w:rsidRPr="00355AB4">
              <w:t>Board of Regents Member</w:t>
            </w:r>
          </w:p>
          <w:p w14:paraId="1390EABD" w14:textId="77777777" w:rsidR="002D1921" w:rsidRPr="00355AB4" w:rsidRDefault="0014065E" w:rsidP="00427642">
            <w:pPr>
              <w:pStyle w:val="Achievement"/>
            </w:pPr>
            <w:r w:rsidRPr="00355AB4">
              <w:t xml:space="preserve"> (Greenforest </w:t>
            </w:r>
            <w:proofErr w:type="gramStart"/>
            <w:r w:rsidRPr="00355AB4">
              <w:t>Academy)</w:t>
            </w:r>
            <w:r w:rsidR="002D1921" w:rsidRPr="00355AB4">
              <w:t xml:space="preserve">   </w:t>
            </w:r>
            <w:proofErr w:type="gramEnd"/>
            <w:r w:rsidR="002D1921" w:rsidRPr="00355AB4">
              <w:t xml:space="preserve">                                   Musician, Greenforest Baptist Church        </w:t>
            </w:r>
          </w:p>
          <w:p w14:paraId="3989FD7F" w14:textId="77777777" w:rsidR="002D1921" w:rsidRPr="00355AB4" w:rsidRDefault="002D1921" w:rsidP="00427642">
            <w:pPr>
              <w:pStyle w:val="Achievement"/>
            </w:pPr>
            <w:r w:rsidRPr="00355AB4">
              <w:t xml:space="preserve">              </w:t>
            </w:r>
          </w:p>
          <w:p w14:paraId="7DCECABF" w14:textId="77777777" w:rsidR="002D1921" w:rsidRPr="00355AB4" w:rsidRDefault="002D1921" w:rsidP="00427642">
            <w:pPr>
              <w:pStyle w:val="Achievement"/>
            </w:pPr>
          </w:p>
          <w:p w14:paraId="01450AE2" w14:textId="77777777" w:rsidR="002D1921" w:rsidRPr="00355AB4" w:rsidRDefault="002D1921" w:rsidP="00427642">
            <w:pPr>
              <w:pStyle w:val="Achievement"/>
            </w:pPr>
          </w:p>
          <w:p w14:paraId="50BF3F91" w14:textId="77777777" w:rsidR="004F0691" w:rsidRDefault="002D1921" w:rsidP="00427642">
            <w:pPr>
              <w:pStyle w:val="Achievement"/>
            </w:pPr>
            <w:r w:rsidRPr="00355AB4">
              <w:t xml:space="preserve"> </w:t>
            </w:r>
          </w:p>
          <w:p w14:paraId="4A14B413" w14:textId="77777777" w:rsidR="0014065E" w:rsidRPr="00355AB4" w:rsidRDefault="0014065E" w:rsidP="00427642">
            <w:pPr>
              <w:pStyle w:val="Achievement"/>
            </w:pPr>
          </w:p>
          <w:p w14:paraId="174D1B3D" w14:textId="77777777" w:rsidR="0014065E" w:rsidRPr="00355AB4" w:rsidRDefault="0014065E" w:rsidP="00427642">
            <w:pPr>
              <w:pStyle w:val="Achievement"/>
            </w:pPr>
            <w:r w:rsidRPr="00355AB4">
              <w:t xml:space="preserve">           </w:t>
            </w:r>
          </w:p>
        </w:tc>
      </w:tr>
    </w:tbl>
    <w:p w14:paraId="11687F7F" w14:textId="77777777" w:rsidR="00597063" w:rsidRPr="001353FD" w:rsidRDefault="00597063" w:rsidP="0031511F">
      <w:pPr>
        <w:pStyle w:val="Address2"/>
        <w:rPr>
          <w:i/>
          <w:sz w:val="24"/>
          <w:szCs w:val="24"/>
        </w:rPr>
      </w:pPr>
    </w:p>
    <w:sectPr w:rsidR="00597063" w:rsidRPr="001353FD" w:rsidSect="00FF27D3">
      <w:headerReference w:type="default" r:id="rId7"/>
      <w:pgSz w:w="12240" w:h="15840" w:code="1"/>
      <w:pgMar w:top="720" w:right="1800" w:bottom="432" w:left="1800" w:header="720" w:footer="965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898507C" w14:textId="77777777" w:rsidR="00822773" w:rsidRDefault="00822773">
      <w:r>
        <w:separator/>
      </w:r>
    </w:p>
  </w:endnote>
  <w:endnote w:type="continuationSeparator" w:id="0">
    <w:p w14:paraId="0D72F73E" w14:textId="77777777" w:rsidR="00822773" w:rsidRDefault="008227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altName w:val="Times New Roman"/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Americana BT">
    <w:altName w:val="Times New Roman"/>
    <w:charset w:val="00"/>
    <w:family w:val="roman"/>
    <w:pitch w:val="variable"/>
    <w:sig w:usb0="00000087" w:usb1="00000000" w:usb2="00000000" w:usb3="00000000" w:csb0="0000001B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  <w:font w:name="Times New (W1)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F662D58" w14:textId="77777777" w:rsidR="00822773" w:rsidRDefault="00822773">
      <w:r>
        <w:separator/>
      </w:r>
    </w:p>
  </w:footnote>
  <w:footnote w:type="continuationSeparator" w:id="0">
    <w:p w14:paraId="63426340" w14:textId="77777777" w:rsidR="00822773" w:rsidRDefault="0082277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AD2C496" w14:textId="77777777" w:rsidR="00AC7396" w:rsidRDefault="00F02D93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57728" behindDoc="1" locked="1" layoutInCell="1" allowOverlap="1" wp14:anchorId="19C70844" wp14:editId="0394CE22">
              <wp:simplePos x="0" y="0"/>
              <wp:positionH relativeFrom="margin">
                <wp:posOffset>1397000</wp:posOffset>
              </wp:positionH>
              <wp:positionV relativeFrom="page">
                <wp:posOffset>219710</wp:posOffset>
              </wp:positionV>
              <wp:extent cx="63500" cy="831215"/>
              <wp:effectExtent l="0" t="0" r="0" b="0"/>
              <wp:wrapNone/>
              <wp:docPr id="1" name="Rectangle 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spect="1"/>
                    </wps:cNvSpPr>
                    <wps:spPr bwMode="auto">
                      <a:xfrm>
                        <a:off x="0" y="0"/>
                        <a:ext cx="63500" cy="831215"/>
                      </a:xfrm>
                      <a:prstGeom prst="rect">
                        <a:avLst/>
                      </a:prstGeom>
                      <a:solidFill>
                        <a:srgbClr val="C8C8C8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="" w="3175">
                            <a:solidFill>
                              <a:srgbClr val="FFFFFF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790A595A" id="Rectangle 1" o:spid="_x0000_s1026" style="position:absolute;margin-left:110pt;margin-top:17.3pt;width:5pt;height:65.45pt;z-index:-2516587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" fillcolor="#c8c8c8" stroked="f">
              <w10:wrap anchorx="margin" anchory="page"/>
              <w10:anchorlock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AB740B0"/>
    <w:multiLevelType w:val="multilevel"/>
    <w:tmpl w:val="EDECF7D4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DF27488"/>
    <w:multiLevelType w:val="hybridMultilevel"/>
    <w:tmpl w:val="87BE0FDC"/>
    <w:lvl w:ilvl="0" w:tplc="2472B360">
      <w:start w:val="1"/>
      <w:numFmt w:val="bullet"/>
      <w:lvlText w:val="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sz w:val="22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1292BDB"/>
    <w:multiLevelType w:val="hybridMultilevel"/>
    <w:tmpl w:val="5B1493CA"/>
    <w:lvl w:ilvl="0" w:tplc="543274BA">
      <w:start w:val="1"/>
      <w:numFmt w:val="bullet"/>
      <w:lvlText w:val=""/>
      <w:lvlJc w:val="left"/>
      <w:pPr>
        <w:tabs>
          <w:tab w:val="num" w:pos="360"/>
        </w:tabs>
        <w:ind w:left="360" w:hanging="360"/>
      </w:pPr>
      <w:rPr>
        <w:rFonts w:ascii="Wingdings 2" w:hAnsi="Wingdings 2" w:hint="default"/>
        <w:sz w:val="23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DC8672F"/>
    <w:multiLevelType w:val="hybridMultilevel"/>
    <w:tmpl w:val="8C5AD97E"/>
    <w:lvl w:ilvl="0" w:tplc="02327FE8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ebdings" w:hAnsi="Webdings" w:hint="default"/>
        <w:sz w:val="26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57A143C"/>
    <w:multiLevelType w:val="hybridMultilevel"/>
    <w:tmpl w:val="D518B084"/>
    <w:lvl w:ilvl="0" w:tplc="D9A65796">
      <w:start w:val="1"/>
      <w:numFmt w:val="bullet"/>
      <w:lvlText w:val=""/>
      <w:lvlJc w:val="left"/>
      <w:pPr>
        <w:tabs>
          <w:tab w:val="num" w:pos="750"/>
        </w:tabs>
        <w:ind w:left="750" w:hanging="360"/>
      </w:pPr>
      <w:rPr>
        <w:rFonts w:ascii="Webdings" w:hAnsi="Web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62F2BE0"/>
    <w:multiLevelType w:val="hybridMultilevel"/>
    <w:tmpl w:val="EDECF7D4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463D597E"/>
    <w:multiLevelType w:val="hybridMultilevel"/>
    <w:tmpl w:val="7598E6A0"/>
    <w:lvl w:ilvl="0" w:tplc="205E2710">
      <w:start w:val="1"/>
      <w:numFmt w:val="bullet"/>
      <w:lvlText w:val="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FA66170"/>
    <w:multiLevelType w:val="hybridMultilevel"/>
    <w:tmpl w:val="CD54C7A6"/>
    <w:lvl w:ilvl="0" w:tplc="255222EA">
      <w:numFmt w:val="bullet"/>
      <w:lvlText w:val=""/>
      <w:lvlJc w:val="left"/>
      <w:pPr>
        <w:tabs>
          <w:tab w:val="num" w:pos="405"/>
        </w:tabs>
        <w:ind w:left="405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125"/>
        </w:tabs>
        <w:ind w:left="112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45"/>
        </w:tabs>
        <w:ind w:left="184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65"/>
        </w:tabs>
        <w:ind w:left="256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85"/>
        </w:tabs>
        <w:ind w:left="328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005"/>
        </w:tabs>
        <w:ind w:left="400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725"/>
        </w:tabs>
        <w:ind w:left="472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45"/>
        </w:tabs>
        <w:ind w:left="544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65"/>
        </w:tabs>
        <w:ind w:left="6165" w:hanging="360"/>
      </w:pPr>
      <w:rPr>
        <w:rFonts w:ascii="Wingdings" w:hAnsi="Wingdings" w:hint="default"/>
      </w:rPr>
    </w:lvl>
  </w:abstractNum>
  <w:abstractNum w:abstractNumId="8" w15:restartNumberingAfterBreak="0">
    <w:nsid w:val="58AB6FAB"/>
    <w:multiLevelType w:val="hybridMultilevel"/>
    <w:tmpl w:val="D61A55DE"/>
    <w:lvl w:ilvl="0" w:tplc="D11A68CE">
      <w:start w:val="1"/>
      <w:numFmt w:val="bullet"/>
      <w:lvlText w:val=""/>
      <w:lvlJc w:val="left"/>
      <w:pPr>
        <w:tabs>
          <w:tab w:val="num" w:pos="1080"/>
        </w:tabs>
        <w:ind w:left="1080" w:hanging="360"/>
      </w:pPr>
      <w:rPr>
        <w:rFonts w:ascii="Webdings" w:hAnsi="Web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5A792755"/>
    <w:multiLevelType w:val="hybridMultilevel"/>
    <w:tmpl w:val="0B32DEDC"/>
    <w:lvl w:ilvl="0" w:tplc="D11A68CE">
      <w:start w:val="1"/>
      <w:numFmt w:val="bullet"/>
      <w:lvlText w:val=""/>
      <w:lvlJc w:val="left"/>
      <w:pPr>
        <w:tabs>
          <w:tab w:val="num" w:pos="1072"/>
        </w:tabs>
        <w:ind w:left="1072" w:hanging="360"/>
      </w:pPr>
      <w:rPr>
        <w:rFonts w:ascii="Webdings" w:hAnsi="Web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32"/>
        </w:tabs>
        <w:ind w:left="143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52"/>
        </w:tabs>
        <w:ind w:left="215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72"/>
        </w:tabs>
        <w:ind w:left="287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592"/>
        </w:tabs>
        <w:ind w:left="359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12"/>
        </w:tabs>
        <w:ind w:left="431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32"/>
        </w:tabs>
        <w:ind w:left="503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52"/>
        </w:tabs>
        <w:ind w:left="575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72"/>
        </w:tabs>
        <w:ind w:left="6472" w:hanging="360"/>
      </w:pPr>
      <w:rPr>
        <w:rFonts w:ascii="Wingdings" w:hAnsi="Wingdings" w:hint="default"/>
      </w:rPr>
    </w:lvl>
  </w:abstractNum>
  <w:abstractNum w:abstractNumId="10" w15:restartNumberingAfterBreak="0">
    <w:nsid w:val="66075521"/>
    <w:multiLevelType w:val="hybridMultilevel"/>
    <w:tmpl w:val="3ECC6F58"/>
    <w:lvl w:ilvl="0" w:tplc="2472B360">
      <w:start w:val="1"/>
      <w:numFmt w:val="bullet"/>
      <w:lvlText w:val="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sz w:val="22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D5E75CD"/>
    <w:multiLevelType w:val="multilevel"/>
    <w:tmpl w:val="25BA92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78965301"/>
    <w:multiLevelType w:val="hybridMultilevel"/>
    <w:tmpl w:val="3A2282E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2"/>
  </w:num>
  <w:num w:numId="3">
    <w:abstractNumId w:val="1"/>
  </w:num>
  <w:num w:numId="4">
    <w:abstractNumId w:val="10"/>
  </w:num>
  <w:num w:numId="5">
    <w:abstractNumId w:val="3"/>
  </w:num>
  <w:num w:numId="6">
    <w:abstractNumId w:val="4"/>
  </w:num>
  <w:num w:numId="7">
    <w:abstractNumId w:val="12"/>
  </w:num>
  <w:num w:numId="8">
    <w:abstractNumId w:val="5"/>
  </w:num>
  <w:num w:numId="9">
    <w:abstractNumId w:val="0"/>
  </w:num>
  <w:num w:numId="10">
    <w:abstractNumId w:val="8"/>
  </w:num>
  <w:num w:numId="11">
    <w:abstractNumId w:val="9"/>
  </w:num>
  <w:num w:numId="12">
    <w:abstractNumId w:val="7"/>
  </w:num>
  <w:num w:numId="1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view w:val="web"/>
  <w:zoom w:percent="100"/>
  <w:activeWritingStyle w:appName="MSWord" w:lang="en-US" w:vendorID="8" w:dllVersion="513" w:checkStyle="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00"/>
  <w:drawingGridVerticalSpacing w:val="187"/>
  <w:displayHorizont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870BB"/>
    <w:rsid w:val="000106FB"/>
    <w:rsid w:val="00016EBB"/>
    <w:rsid w:val="00022E3E"/>
    <w:rsid w:val="00045CBD"/>
    <w:rsid w:val="0006438A"/>
    <w:rsid w:val="000671B6"/>
    <w:rsid w:val="00067CFB"/>
    <w:rsid w:val="00070879"/>
    <w:rsid w:val="00081428"/>
    <w:rsid w:val="00086CDF"/>
    <w:rsid w:val="00090C5D"/>
    <w:rsid w:val="00096A8D"/>
    <w:rsid w:val="000B32EE"/>
    <w:rsid w:val="000B5709"/>
    <w:rsid w:val="000C2F2D"/>
    <w:rsid w:val="000C4E08"/>
    <w:rsid w:val="000D13AA"/>
    <w:rsid w:val="000D156C"/>
    <w:rsid w:val="000D4274"/>
    <w:rsid w:val="00103262"/>
    <w:rsid w:val="001105D9"/>
    <w:rsid w:val="001234D0"/>
    <w:rsid w:val="00127871"/>
    <w:rsid w:val="0013131E"/>
    <w:rsid w:val="00135225"/>
    <w:rsid w:val="001353FD"/>
    <w:rsid w:val="0014065E"/>
    <w:rsid w:val="00147EE7"/>
    <w:rsid w:val="00151BA0"/>
    <w:rsid w:val="00156316"/>
    <w:rsid w:val="0016693C"/>
    <w:rsid w:val="00177F55"/>
    <w:rsid w:val="00182A4E"/>
    <w:rsid w:val="00184F69"/>
    <w:rsid w:val="00185D12"/>
    <w:rsid w:val="0018789E"/>
    <w:rsid w:val="00194044"/>
    <w:rsid w:val="001944E8"/>
    <w:rsid w:val="001A4631"/>
    <w:rsid w:val="001C377B"/>
    <w:rsid w:val="001D64D8"/>
    <w:rsid w:val="001E6FA4"/>
    <w:rsid w:val="0020143E"/>
    <w:rsid w:val="00201D97"/>
    <w:rsid w:val="00212937"/>
    <w:rsid w:val="0022192A"/>
    <w:rsid w:val="00226C85"/>
    <w:rsid w:val="002272A7"/>
    <w:rsid w:val="00230259"/>
    <w:rsid w:val="002316EF"/>
    <w:rsid w:val="00244DBA"/>
    <w:rsid w:val="0024650F"/>
    <w:rsid w:val="00257EC6"/>
    <w:rsid w:val="00264F7B"/>
    <w:rsid w:val="00267D0A"/>
    <w:rsid w:val="00285B79"/>
    <w:rsid w:val="00292CB3"/>
    <w:rsid w:val="0029491F"/>
    <w:rsid w:val="002957E9"/>
    <w:rsid w:val="002A6613"/>
    <w:rsid w:val="002C221D"/>
    <w:rsid w:val="002D1921"/>
    <w:rsid w:val="002D1BA6"/>
    <w:rsid w:val="002D2047"/>
    <w:rsid w:val="002D2306"/>
    <w:rsid w:val="002F4055"/>
    <w:rsid w:val="002F6250"/>
    <w:rsid w:val="00304008"/>
    <w:rsid w:val="0031083E"/>
    <w:rsid w:val="0031511F"/>
    <w:rsid w:val="00317953"/>
    <w:rsid w:val="003200BD"/>
    <w:rsid w:val="00320FB6"/>
    <w:rsid w:val="00327BC3"/>
    <w:rsid w:val="0033541D"/>
    <w:rsid w:val="003450F9"/>
    <w:rsid w:val="00355AB4"/>
    <w:rsid w:val="00364E85"/>
    <w:rsid w:val="003657BB"/>
    <w:rsid w:val="00367327"/>
    <w:rsid w:val="00383D3F"/>
    <w:rsid w:val="00384501"/>
    <w:rsid w:val="00391481"/>
    <w:rsid w:val="00397C60"/>
    <w:rsid w:val="00397C84"/>
    <w:rsid w:val="003A2D14"/>
    <w:rsid w:val="003B7AC0"/>
    <w:rsid w:val="003C29F7"/>
    <w:rsid w:val="003D4CD8"/>
    <w:rsid w:val="003D5BF5"/>
    <w:rsid w:val="0040143F"/>
    <w:rsid w:val="00413467"/>
    <w:rsid w:val="00421859"/>
    <w:rsid w:val="004263CD"/>
    <w:rsid w:val="00427642"/>
    <w:rsid w:val="00430822"/>
    <w:rsid w:val="0043103C"/>
    <w:rsid w:val="00434CED"/>
    <w:rsid w:val="00436637"/>
    <w:rsid w:val="004437AE"/>
    <w:rsid w:val="00450E8D"/>
    <w:rsid w:val="004548BE"/>
    <w:rsid w:val="00455D49"/>
    <w:rsid w:val="00464DF8"/>
    <w:rsid w:val="00482703"/>
    <w:rsid w:val="0048353A"/>
    <w:rsid w:val="00484A54"/>
    <w:rsid w:val="00486C0D"/>
    <w:rsid w:val="00493942"/>
    <w:rsid w:val="004B14B3"/>
    <w:rsid w:val="004B3145"/>
    <w:rsid w:val="004B7061"/>
    <w:rsid w:val="004C5E09"/>
    <w:rsid w:val="004D00C1"/>
    <w:rsid w:val="004D7BE8"/>
    <w:rsid w:val="004E0310"/>
    <w:rsid w:val="004E1230"/>
    <w:rsid w:val="004E4CED"/>
    <w:rsid w:val="004E738A"/>
    <w:rsid w:val="004F0011"/>
    <w:rsid w:val="004F0691"/>
    <w:rsid w:val="004F1EFE"/>
    <w:rsid w:val="004F3B42"/>
    <w:rsid w:val="004F3D5D"/>
    <w:rsid w:val="004F4FE0"/>
    <w:rsid w:val="004F7E50"/>
    <w:rsid w:val="00500CF5"/>
    <w:rsid w:val="00507DD3"/>
    <w:rsid w:val="00510CB6"/>
    <w:rsid w:val="00510FE9"/>
    <w:rsid w:val="005217A3"/>
    <w:rsid w:val="00522979"/>
    <w:rsid w:val="005348C0"/>
    <w:rsid w:val="005473F9"/>
    <w:rsid w:val="005576D2"/>
    <w:rsid w:val="00557CD3"/>
    <w:rsid w:val="0056074D"/>
    <w:rsid w:val="005670F5"/>
    <w:rsid w:val="0057358E"/>
    <w:rsid w:val="00577F20"/>
    <w:rsid w:val="00582F8D"/>
    <w:rsid w:val="005869A4"/>
    <w:rsid w:val="00593A82"/>
    <w:rsid w:val="00593CA0"/>
    <w:rsid w:val="00597063"/>
    <w:rsid w:val="005A1A94"/>
    <w:rsid w:val="005B6C07"/>
    <w:rsid w:val="005D4028"/>
    <w:rsid w:val="005E3C2F"/>
    <w:rsid w:val="005E4883"/>
    <w:rsid w:val="005E616F"/>
    <w:rsid w:val="005F0ADA"/>
    <w:rsid w:val="00605553"/>
    <w:rsid w:val="00615C79"/>
    <w:rsid w:val="0062163D"/>
    <w:rsid w:val="00625D53"/>
    <w:rsid w:val="0064688A"/>
    <w:rsid w:val="0064722E"/>
    <w:rsid w:val="00671E65"/>
    <w:rsid w:val="00685641"/>
    <w:rsid w:val="00685795"/>
    <w:rsid w:val="00686CA2"/>
    <w:rsid w:val="006870BB"/>
    <w:rsid w:val="00687D72"/>
    <w:rsid w:val="006B0B00"/>
    <w:rsid w:val="006B34CF"/>
    <w:rsid w:val="006D770C"/>
    <w:rsid w:val="006E1627"/>
    <w:rsid w:val="006E5096"/>
    <w:rsid w:val="006E6956"/>
    <w:rsid w:val="006F0FE8"/>
    <w:rsid w:val="006F4586"/>
    <w:rsid w:val="006F5BB7"/>
    <w:rsid w:val="007033DA"/>
    <w:rsid w:val="00711463"/>
    <w:rsid w:val="007204C0"/>
    <w:rsid w:val="00721219"/>
    <w:rsid w:val="00721B17"/>
    <w:rsid w:val="00724FBF"/>
    <w:rsid w:val="007262BA"/>
    <w:rsid w:val="00733875"/>
    <w:rsid w:val="00734876"/>
    <w:rsid w:val="00740214"/>
    <w:rsid w:val="00741AF2"/>
    <w:rsid w:val="00755611"/>
    <w:rsid w:val="00760617"/>
    <w:rsid w:val="0076383D"/>
    <w:rsid w:val="00770294"/>
    <w:rsid w:val="007A3BB3"/>
    <w:rsid w:val="007B43CD"/>
    <w:rsid w:val="007B4C45"/>
    <w:rsid w:val="007B55B9"/>
    <w:rsid w:val="007C34FA"/>
    <w:rsid w:val="007D7788"/>
    <w:rsid w:val="007E08F2"/>
    <w:rsid w:val="007E6DC1"/>
    <w:rsid w:val="007F08DA"/>
    <w:rsid w:val="007F0FE4"/>
    <w:rsid w:val="007F23AC"/>
    <w:rsid w:val="007F701F"/>
    <w:rsid w:val="00807509"/>
    <w:rsid w:val="00807EB3"/>
    <w:rsid w:val="0081039E"/>
    <w:rsid w:val="00820DE7"/>
    <w:rsid w:val="00822773"/>
    <w:rsid w:val="0082326D"/>
    <w:rsid w:val="00825267"/>
    <w:rsid w:val="00827BBB"/>
    <w:rsid w:val="0084302B"/>
    <w:rsid w:val="008661D4"/>
    <w:rsid w:val="00867C5A"/>
    <w:rsid w:val="00873831"/>
    <w:rsid w:val="0087677E"/>
    <w:rsid w:val="00884137"/>
    <w:rsid w:val="008867C6"/>
    <w:rsid w:val="008A491B"/>
    <w:rsid w:val="008B4ADC"/>
    <w:rsid w:val="008B5CA7"/>
    <w:rsid w:val="008B655D"/>
    <w:rsid w:val="008C2F99"/>
    <w:rsid w:val="008C44E4"/>
    <w:rsid w:val="008C4A6A"/>
    <w:rsid w:val="008D4B89"/>
    <w:rsid w:val="008E79A4"/>
    <w:rsid w:val="008F0FB9"/>
    <w:rsid w:val="008F64C7"/>
    <w:rsid w:val="00901A80"/>
    <w:rsid w:val="009068B0"/>
    <w:rsid w:val="0091147F"/>
    <w:rsid w:val="00922900"/>
    <w:rsid w:val="009366C7"/>
    <w:rsid w:val="00937945"/>
    <w:rsid w:val="00937B1D"/>
    <w:rsid w:val="00951EF8"/>
    <w:rsid w:val="0095573B"/>
    <w:rsid w:val="009625C9"/>
    <w:rsid w:val="00972591"/>
    <w:rsid w:val="0097601E"/>
    <w:rsid w:val="00985D09"/>
    <w:rsid w:val="00985D11"/>
    <w:rsid w:val="00991520"/>
    <w:rsid w:val="009963D7"/>
    <w:rsid w:val="009A098D"/>
    <w:rsid w:val="009A22A1"/>
    <w:rsid w:val="009A2F58"/>
    <w:rsid w:val="009B2B25"/>
    <w:rsid w:val="009B76AE"/>
    <w:rsid w:val="009C6358"/>
    <w:rsid w:val="009D2CFA"/>
    <w:rsid w:val="009D2D1B"/>
    <w:rsid w:val="009D60BF"/>
    <w:rsid w:val="009D7A70"/>
    <w:rsid w:val="009E0CEC"/>
    <w:rsid w:val="009E4F95"/>
    <w:rsid w:val="009F6BF4"/>
    <w:rsid w:val="00A20869"/>
    <w:rsid w:val="00A20E74"/>
    <w:rsid w:val="00A20FF5"/>
    <w:rsid w:val="00A23DE9"/>
    <w:rsid w:val="00A24A4A"/>
    <w:rsid w:val="00A25E66"/>
    <w:rsid w:val="00A47A1B"/>
    <w:rsid w:val="00A47A38"/>
    <w:rsid w:val="00A62E54"/>
    <w:rsid w:val="00A755D7"/>
    <w:rsid w:val="00A76A6B"/>
    <w:rsid w:val="00A834EC"/>
    <w:rsid w:val="00A93E05"/>
    <w:rsid w:val="00A95380"/>
    <w:rsid w:val="00AA1398"/>
    <w:rsid w:val="00AB6458"/>
    <w:rsid w:val="00AC4D5B"/>
    <w:rsid w:val="00AC7043"/>
    <w:rsid w:val="00AC7396"/>
    <w:rsid w:val="00AD0582"/>
    <w:rsid w:val="00AF323A"/>
    <w:rsid w:val="00AF6259"/>
    <w:rsid w:val="00AF6F89"/>
    <w:rsid w:val="00AF7AF5"/>
    <w:rsid w:val="00B00B95"/>
    <w:rsid w:val="00B03173"/>
    <w:rsid w:val="00B05C9C"/>
    <w:rsid w:val="00B0763D"/>
    <w:rsid w:val="00B10B82"/>
    <w:rsid w:val="00B15AEB"/>
    <w:rsid w:val="00B20128"/>
    <w:rsid w:val="00B20D28"/>
    <w:rsid w:val="00B401EF"/>
    <w:rsid w:val="00B46D72"/>
    <w:rsid w:val="00B62609"/>
    <w:rsid w:val="00B7061C"/>
    <w:rsid w:val="00B731FF"/>
    <w:rsid w:val="00B7647A"/>
    <w:rsid w:val="00B76FBE"/>
    <w:rsid w:val="00B82F87"/>
    <w:rsid w:val="00B83192"/>
    <w:rsid w:val="00B9761F"/>
    <w:rsid w:val="00B97F12"/>
    <w:rsid w:val="00BA1A6E"/>
    <w:rsid w:val="00BC01C3"/>
    <w:rsid w:val="00BC1DB3"/>
    <w:rsid w:val="00BC64D9"/>
    <w:rsid w:val="00BD175A"/>
    <w:rsid w:val="00BD2256"/>
    <w:rsid w:val="00BD799E"/>
    <w:rsid w:val="00C07BA1"/>
    <w:rsid w:val="00C15B97"/>
    <w:rsid w:val="00C16EE6"/>
    <w:rsid w:val="00C1743F"/>
    <w:rsid w:val="00C220B0"/>
    <w:rsid w:val="00C40D24"/>
    <w:rsid w:val="00C46837"/>
    <w:rsid w:val="00C57739"/>
    <w:rsid w:val="00C60AC8"/>
    <w:rsid w:val="00C71E62"/>
    <w:rsid w:val="00C728D5"/>
    <w:rsid w:val="00C80A8D"/>
    <w:rsid w:val="00C84ED7"/>
    <w:rsid w:val="00CA6ABF"/>
    <w:rsid w:val="00CA7FF8"/>
    <w:rsid w:val="00CB31F6"/>
    <w:rsid w:val="00CB4D59"/>
    <w:rsid w:val="00CB585C"/>
    <w:rsid w:val="00CB5CD4"/>
    <w:rsid w:val="00CD4A4E"/>
    <w:rsid w:val="00CD7E82"/>
    <w:rsid w:val="00CE1F7D"/>
    <w:rsid w:val="00CF1A7A"/>
    <w:rsid w:val="00CF321C"/>
    <w:rsid w:val="00D00EC3"/>
    <w:rsid w:val="00D0645E"/>
    <w:rsid w:val="00D25F59"/>
    <w:rsid w:val="00D301E3"/>
    <w:rsid w:val="00D423C6"/>
    <w:rsid w:val="00D4419F"/>
    <w:rsid w:val="00D55C58"/>
    <w:rsid w:val="00D5709F"/>
    <w:rsid w:val="00D634A2"/>
    <w:rsid w:val="00D74772"/>
    <w:rsid w:val="00D87A93"/>
    <w:rsid w:val="00D90D11"/>
    <w:rsid w:val="00D90E8D"/>
    <w:rsid w:val="00D9148E"/>
    <w:rsid w:val="00D934EA"/>
    <w:rsid w:val="00D96B96"/>
    <w:rsid w:val="00DA08CE"/>
    <w:rsid w:val="00DB1662"/>
    <w:rsid w:val="00DB5DD1"/>
    <w:rsid w:val="00DC274B"/>
    <w:rsid w:val="00DC4E5B"/>
    <w:rsid w:val="00DE4BA8"/>
    <w:rsid w:val="00E04CCB"/>
    <w:rsid w:val="00E124BC"/>
    <w:rsid w:val="00E170FE"/>
    <w:rsid w:val="00E23202"/>
    <w:rsid w:val="00E27EE2"/>
    <w:rsid w:val="00E304A3"/>
    <w:rsid w:val="00E4137A"/>
    <w:rsid w:val="00E447DB"/>
    <w:rsid w:val="00E5029E"/>
    <w:rsid w:val="00E51369"/>
    <w:rsid w:val="00E5547F"/>
    <w:rsid w:val="00E6165D"/>
    <w:rsid w:val="00E6717D"/>
    <w:rsid w:val="00E67293"/>
    <w:rsid w:val="00E675F8"/>
    <w:rsid w:val="00E76C98"/>
    <w:rsid w:val="00E77DEA"/>
    <w:rsid w:val="00E77E70"/>
    <w:rsid w:val="00E91E12"/>
    <w:rsid w:val="00EA7F27"/>
    <w:rsid w:val="00EB792A"/>
    <w:rsid w:val="00EC4C3B"/>
    <w:rsid w:val="00EC5404"/>
    <w:rsid w:val="00ED0FE9"/>
    <w:rsid w:val="00ED1E48"/>
    <w:rsid w:val="00EE1A6B"/>
    <w:rsid w:val="00EE76A6"/>
    <w:rsid w:val="00EF0698"/>
    <w:rsid w:val="00EF768B"/>
    <w:rsid w:val="00F02D93"/>
    <w:rsid w:val="00F03BD3"/>
    <w:rsid w:val="00F0651C"/>
    <w:rsid w:val="00F50AEE"/>
    <w:rsid w:val="00F5158E"/>
    <w:rsid w:val="00F81855"/>
    <w:rsid w:val="00F871EA"/>
    <w:rsid w:val="00F95FE1"/>
    <w:rsid w:val="00F96A2A"/>
    <w:rsid w:val="00F96DB6"/>
    <w:rsid w:val="00FB6E99"/>
    <w:rsid w:val="00FC1EE3"/>
    <w:rsid w:val="00FC55D5"/>
    <w:rsid w:val="00FE0486"/>
    <w:rsid w:val="00FE3666"/>
    <w:rsid w:val="00FF0317"/>
    <w:rsid w:val="00FF1DF8"/>
    <w:rsid w:val="00FF27D3"/>
    <w:rsid w:val="00FF299F"/>
    <w:rsid w:val="00FF2C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553623BA"/>
  <w15:chartTrackingRefBased/>
  <w15:docId w15:val="{142BB257-D1D9-7D4B-8353-C4A09FCC0C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47A1B"/>
  </w:style>
  <w:style w:type="paragraph" w:styleId="Heading1">
    <w:name w:val="heading 1"/>
    <w:basedOn w:val="HeadingBase"/>
    <w:next w:val="BodyText"/>
    <w:qFormat/>
    <w:rsid w:val="004F3B42"/>
    <w:pPr>
      <w:spacing w:before="220" w:after="220"/>
      <w:ind w:left="-2520"/>
      <w:outlineLvl w:val="0"/>
    </w:pPr>
    <w:rPr>
      <w:spacing w:val="-5"/>
      <w:kern w:val="28"/>
      <w:sz w:val="22"/>
    </w:rPr>
  </w:style>
  <w:style w:type="paragraph" w:styleId="Heading2">
    <w:name w:val="heading 2"/>
    <w:basedOn w:val="HeadingBase"/>
    <w:next w:val="BodyText"/>
    <w:qFormat/>
    <w:rsid w:val="004F3B42"/>
    <w:pPr>
      <w:spacing w:before="220"/>
      <w:outlineLvl w:val="1"/>
    </w:pPr>
    <w:rPr>
      <w:b/>
    </w:rPr>
  </w:style>
  <w:style w:type="paragraph" w:styleId="Heading3">
    <w:name w:val="heading 3"/>
    <w:basedOn w:val="HeadingBase"/>
    <w:next w:val="BodyText"/>
    <w:qFormat/>
    <w:rsid w:val="004F3B42"/>
    <w:pPr>
      <w:spacing w:after="220"/>
      <w:outlineLvl w:val="2"/>
    </w:pPr>
    <w:rPr>
      <w:rFonts w:ascii="Times New Roman" w:hAnsi="Times New Roman"/>
      <w:i/>
      <w:spacing w:val="-2"/>
      <w:sz w:val="20"/>
    </w:rPr>
  </w:style>
  <w:style w:type="paragraph" w:styleId="Heading4">
    <w:name w:val="heading 4"/>
    <w:basedOn w:val="HeadingBase"/>
    <w:next w:val="BodyText"/>
    <w:qFormat/>
    <w:rsid w:val="004F3B42"/>
    <w:pPr>
      <w:spacing w:after="220"/>
      <w:outlineLvl w:val="3"/>
    </w:pPr>
    <w:rPr>
      <w:sz w:val="20"/>
    </w:rPr>
  </w:style>
  <w:style w:type="paragraph" w:styleId="Heading5">
    <w:name w:val="heading 5"/>
    <w:basedOn w:val="HeadingBase"/>
    <w:next w:val="BodyText"/>
    <w:qFormat/>
    <w:rsid w:val="004F3B42"/>
    <w:pPr>
      <w:outlineLvl w:val="4"/>
    </w:pPr>
  </w:style>
  <w:style w:type="paragraph" w:styleId="Heading6">
    <w:name w:val="heading 6"/>
    <w:basedOn w:val="Normal"/>
    <w:next w:val="Normal"/>
    <w:qFormat/>
    <w:rsid w:val="004F3B42"/>
    <w:pPr>
      <w:spacing w:before="240" w:after="60"/>
      <w:ind w:right="-360"/>
      <w:outlineLvl w:val="5"/>
    </w:pPr>
    <w:rPr>
      <w:rFonts w:ascii="Arial" w:hAnsi="Arial"/>
      <w:i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sid w:val="004F3B42"/>
    <w:pPr>
      <w:spacing w:after="220" w:line="220" w:lineRule="atLeast"/>
      <w:ind w:right="-360"/>
    </w:pPr>
  </w:style>
  <w:style w:type="paragraph" w:customStyle="1" w:styleId="Achievement">
    <w:name w:val="Achievement"/>
    <w:basedOn w:val="BodyText"/>
    <w:autoRedefine/>
    <w:rsid w:val="00427642"/>
    <w:pPr>
      <w:tabs>
        <w:tab w:val="left" w:pos="6492"/>
      </w:tabs>
      <w:spacing w:after="0"/>
      <w:ind w:right="0"/>
      <w:jc w:val="both"/>
    </w:pPr>
    <w:rPr>
      <w:rFonts w:ascii="Times" w:hAnsi="Times"/>
      <w:sz w:val="22"/>
      <w:szCs w:val="22"/>
    </w:rPr>
  </w:style>
  <w:style w:type="paragraph" w:customStyle="1" w:styleId="Address1">
    <w:name w:val="Address 1"/>
    <w:basedOn w:val="Normal"/>
    <w:rsid w:val="004F3B42"/>
    <w:pPr>
      <w:spacing w:line="200" w:lineRule="atLeast"/>
    </w:pPr>
    <w:rPr>
      <w:sz w:val="16"/>
    </w:rPr>
  </w:style>
  <w:style w:type="paragraph" w:customStyle="1" w:styleId="Address2">
    <w:name w:val="Address 2"/>
    <w:basedOn w:val="Normal"/>
    <w:rsid w:val="004F3B42"/>
    <w:pPr>
      <w:spacing w:line="200" w:lineRule="atLeast"/>
    </w:pPr>
    <w:rPr>
      <w:sz w:val="16"/>
    </w:rPr>
  </w:style>
  <w:style w:type="paragraph" w:styleId="BodyTextIndent">
    <w:name w:val="Body Text Indent"/>
    <w:basedOn w:val="BodyText"/>
    <w:rsid w:val="004F3B42"/>
    <w:pPr>
      <w:ind w:left="720"/>
    </w:pPr>
  </w:style>
  <w:style w:type="paragraph" w:customStyle="1" w:styleId="CityState">
    <w:name w:val="City/State"/>
    <w:basedOn w:val="BodyText"/>
    <w:next w:val="BodyText"/>
    <w:rsid w:val="004F3B42"/>
    <w:pPr>
      <w:keepNext/>
    </w:pPr>
  </w:style>
  <w:style w:type="paragraph" w:customStyle="1" w:styleId="CompanyName">
    <w:name w:val="Company Name"/>
    <w:basedOn w:val="Normal"/>
    <w:next w:val="Normal"/>
    <w:autoRedefine/>
    <w:rsid w:val="00AF6259"/>
    <w:pPr>
      <w:tabs>
        <w:tab w:val="left" w:pos="5790"/>
        <w:tab w:val="right" w:pos="8682"/>
      </w:tabs>
      <w:spacing w:before="160" w:line="220" w:lineRule="atLeast"/>
      <w:jc w:val="both"/>
    </w:pPr>
    <w:rPr>
      <w:bCs/>
      <w:smallCaps/>
      <w:sz w:val="24"/>
      <w:szCs w:val="24"/>
    </w:rPr>
  </w:style>
  <w:style w:type="paragraph" w:customStyle="1" w:styleId="CompanyNameOne">
    <w:name w:val="Company Name One"/>
    <w:basedOn w:val="CompanyName"/>
    <w:next w:val="Normal"/>
    <w:rsid w:val="004F3B42"/>
  </w:style>
  <w:style w:type="paragraph" w:styleId="Date">
    <w:name w:val="Date"/>
    <w:basedOn w:val="BodyText"/>
    <w:rsid w:val="004F3B42"/>
    <w:pPr>
      <w:keepNext/>
    </w:pPr>
  </w:style>
  <w:style w:type="paragraph" w:customStyle="1" w:styleId="DocumentLabel">
    <w:name w:val="Document Label"/>
    <w:basedOn w:val="Normal"/>
    <w:next w:val="Normal"/>
    <w:rsid w:val="004F3B42"/>
    <w:pPr>
      <w:spacing w:after="220"/>
      <w:ind w:right="-360"/>
    </w:pPr>
    <w:rPr>
      <w:spacing w:val="-20"/>
      <w:sz w:val="48"/>
    </w:rPr>
  </w:style>
  <w:style w:type="character" w:styleId="Emphasis">
    <w:name w:val="Emphasis"/>
    <w:qFormat/>
    <w:rsid w:val="004F3B42"/>
    <w:rPr>
      <w:rFonts w:ascii="Arial" w:hAnsi="Arial"/>
      <w:b/>
      <w:spacing w:val="-8"/>
      <w:sz w:val="18"/>
    </w:rPr>
  </w:style>
  <w:style w:type="paragraph" w:customStyle="1" w:styleId="HeaderBase">
    <w:name w:val="Header Base"/>
    <w:basedOn w:val="Normal"/>
    <w:rsid w:val="004F3B42"/>
    <w:pPr>
      <w:ind w:right="-360"/>
    </w:pPr>
  </w:style>
  <w:style w:type="paragraph" w:styleId="Footer">
    <w:name w:val="footer"/>
    <w:basedOn w:val="HeaderBase"/>
    <w:rsid w:val="004F3B42"/>
    <w:pPr>
      <w:tabs>
        <w:tab w:val="right" w:pos="6840"/>
      </w:tabs>
      <w:spacing w:line="220" w:lineRule="atLeast"/>
    </w:pPr>
    <w:rPr>
      <w:rFonts w:ascii="Arial" w:hAnsi="Arial"/>
      <w:b/>
      <w:sz w:val="18"/>
    </w:rPr>
  </w:style>
  <w:style w:type="paragraph" w:styleId="Header">
    <w:name w:val="header"/>
    <w:basedOn w:val="HeaderBase"/>
    <w:rsid w:val="004F3B42"/>
    <w:pPr>
      <w:spacing w:line="220" w:lineRule="atLeast"/>
    </w:pPr>
  </w:style>
  <w:style w:type="paragraph" w:customStyle="1" w:styleId="HeadingBase">
    <w:name w:val="Heading Base"/>
    <w:basedOn w:val="BodyText"/>
    <w:next w:val="BodyText"/>
    <w:rsid w:val="004F3B42"/>
    <w:pPr>
      <w:keepNext/>
      <w:keepLines/>
      <w:spacing w:after="0"/>
    </w:pPr>
    <w:rPr>
      <w:rFonts w:ascii="Arial" w:hAnsi="Arial"/>
      <w:spacing w:val="-4"/>
      <w:sz w:val="18"/>
    </w:rPr>
  </w:style>
  <w:style w:type="paragraph" w:customStyle="1" w:styleId="Institution">
    <w:name w:val="Institution"/>
    <w:basedOn w:val="Normal"/>
    <w:next w:val="Achievement"/>
    <w:autoRedefine/>
    <w:rsid w:val="004F3B42"/>
    <w:pPr>
      <w:tabs>
        <w:tab w:val="left" w:pos="2160"/>
        <w:tab w:val="right" w:pos="6480"/>
      </w:tabs>
      <w:spacing w:before="220" w:after="60" w:line="220" w:lineRule="atLeast"/>
      <w:ind w:right="-360"/>
    </w:pPr>
  </w:style>
  <w:style w:type="character" w:customStyle="1" w:styleId="Job">
    <w:name w:val="Job"/>
    <w:basedOn w:val="DefaultParagraphFont"/>
    <w:rsid w:val="004F3B42"/>
  </w:style>
  <w:style w:type="paragraph" w:customStyle="1" w:styleId="JobTitle">
    <w:name w:val="Job Title"/>
    <w:next w:val="Achievement"/>
    <w:rsid w:val="004F3B42"/>
    <w:pPr>
      <w:spacing w:after="40" w:line="220" w:lineRule="atLeast"/>
    </w:pPr>
    <w:rPr>
      <w:rFonts w:ascii="Arial" w:hAnsi="Arial"/>
      <w:b/>
      <w:spacing w:val="-10"/>
    </w:rPr>
  </w:style>
  <w:style w:type="character" w:customStyle="1" w:styleId="Lead-inEmphasis">
    <w:name w:val="Lead-in Emphasis"/>
    <w:rsid w:val="004F3B42"/>
    <w:rPr>
      <w:rFonts w:ascii="Arial" w:hAnsi="Arial"/>
      <w:b/>
      <w:spacing w:val="-8"/>
      <w:sz w:val="18"/>
    </w:rPr>
  </w:style>
  <w:style w:type="paragraph" w:customStyle="1" w:styleId="Name">
    <w:name w:val="Name"/>
    <w:basedOn w:val="Normal"/>
    <w:next w:val="Normal"/>
    <w:autoRedefine/>
    <w:rsid w:val="0006438A"/>
    <w:pPr>
      <w:spacing w:after="240" w:line="240" w:lineRule="atLeast"/>
      <w:ind w:left="2160"/>
    </w:pPr>
    <w:rPr>
      <w:rFonts w:ascii="Americana BT" w:hAnsi="Americana BT"/>
      <w:spacing w:val="-15"/>
      <w:sz w:val="48"/>
    </w:rPr>
  </w:style>
  <w:style w:type="paragraph" w:customStyle="1" w:styleId="NoTitle">
    <w:name w:val="No Title"/>
    <w:basedOn w:val="Normal"/>
    <w:rsid w:val="004F3B42"/>
    <w:pPr>
      <w:pBdr>
        <w:top w:val="single" w:sz="6" w:space="2" w:color="FFFFFF"/>
        <w:left w:val="single" w:sz="6" w:space="2" w:color="FFFFFF"/>
        <w:bottom w:val="single" w:sz="6" w:space="2" w:color="FFFFFF"/>
        <w:right w:val="single" w:sz="6" w:space="2" w:color="FFFFFF"/>
      </w:pBdr>
      <w:spacing w:before="120" w:line="280" w:lineRule="atLeast"/>
    </w:pPr>
    <w:rPr>
      <w:rFonts w:ascii="Arial" w:hAnsi="Arial"/>
      <w:b/>
      <w:spacing w:val="-10"/>
      <w:position w:val="7"/>
    </w:rPr>
  </w:style>
  <w:style w:type="paragraph" w:customStyle="1" w:styleId="Objective">
    <w:name w:val="Objective"/>
    <w:basedOn w:val="Normal"/>
    <w:next w:val="BodyText"/>
    <w:rsid w:val="004F3B42"/>
    <w:pPr>
      <w:spacing w:before="220" w:after="220" w:line="220" w:lineRule="atLeast"/>
    </w:pPr>
  </w:style>
  <w:style w:type="character" w:styleId="PageNumber">
    <w:name w:val="page number"/>
    <w:rsid w:val="004F3B42"/>
    <w:rPr>
      <w:rFonts w:ascii="Arial" w:hAnsi="Arial"/>
      <w:b/>
      <w:sz w:val="18"/>
    </w:rPr>
  </w:style>
  <w:style w:type="paragraph" w:customStyle="1" w:styleId="SectionTitle">
    <w:name w:val="Section Title"/>
    <w:basedOn w:val="Normal"/>
    <w:next w:val="Normal"/>
    <w:autoRedefine/>
    <w:rsid w:val="008B5CA7"/>
    <w:pPr>
      <w:pBdr>
        <w:top w:val="single" w:sz="6" w:space="2" w:color="FFFFFF"/>
        <w:left w:val="single" w:sz="6" w:space="2" w:color="FFFFFF"/>
        <w:bottom w:val="single" w:sz="6" w:space="2" w:color="FFFFFF"/>
        <w:right w:val="single" w:sz="6" w:space="2" w:color="FFFFFF"/>
      </w:pBdr>
      <w:shd w:val="pct10" w:color="auto" w:fill="auto"/>
      <w:spacing w:before="100" w:line="280" w:lineRule="atLeast"/>
    </w:pPr>
    <w:rPr>
      <w:rFonts w:ascii="Americana BT" w:hAnsi="Americana BT"/>
      <w:b/>
      <w:smallCaps/>
      <w:spacing w:val="10"/>
      <w:sz w:val="18"/>
      <w:szCs w:val="18"/>
    </w:rPr>
  </w:style>
  <w:style w:type="paragraph" w:customStyle="1" w:styleId="SectionSubtitle">
    <w:name w:val="Section Subtitle"/>
    <w:basedOn w:val="SectionTitle"/>
    <w:next w:val="Normal"/>
    <w:rsid w:val="004F3B42"/>
    <w:pPr>
      <w:pBdr>
        <w:top w:val="none" w:sz="0" w:space="0" w:color="auto"/>
      </w:pBdr>
    </w:pPr>
    <w:rPr>
      <w:b w:val="0"/>
      <w:spacing w:val="0"/>
      <w:position w:val="6"/>
    </w:rPr>
  </w:style>
  <w:style w:type="paragraph" w:styleId="BalloonText">
    <w:name w:val="Balloon Text"/>
    <w:basedOn w:val="Normal"/>
    <w:semiHidden/>
    <w:rsid w:val="007B43CD"/>
    <w:rPr>
      <w:rFonts w:ascii="Tahoma" w:hAnsi="Tahoma" w:cs="Tahoma"/>
      <w:sz w:val="16"/>
      <w:szCs w:val="16"/>
    </w:rPr>
  </w:style>
  <w:style w:type="paragraph" w:customStyle="1" w:styleId="PersonalInfo">
    <w:name w:val="Personal Info"/>
    <w:basedOn w:val="Achievement"/>
    <w:rsid w:val="004F3B42"/>
    <w:pPr>
      <w:spacing w:before="220"/>
    </w:pPr>
  </w:style>
  <w:style w:type="table" w:styleId="TableGrid">
    <w:name w:val="Table Grid"/>
    <w:basedOn w:val="TableNormal"/>
    <w:rsid w:val="00B401E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unhideWhenUsed/>
    <w:rsid w:val="00B10B82"/>
    <w:rPr>
      <w:color w:val="0000FF"/>
      <w:u w:val="single"/>
    </w:rPr>
  </w:style>
  <w:style w:type="character" w:styleId="Strong">
    <w:name w:val="Strong"/>
    <w:uiPriority w:val="22"/>
    <w:qFormat/>
    <w:rsid w:val="00B10B8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500120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3260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6593831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4783029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65145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relyOnVML/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\Microsoft%20Office\Templates\1033\Contemporary%20Resume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Contemporary Resume</Template>
  <TotalTime>0</TotalTime>
  <Pages>1</Pages>
  <Words>1248</Words>
  <Characters>7116</Characters>
  <Application>Microsoft Office Word</Application>
  <DocSecurity>0</DocSecurity>
  <Lines>59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Contemporary Resume</vt:lpstr>
    </vt:vector>
  </TitlesOfParts>
  <Company>Microsoft Corp.</Company>
  <LinksUpToDate>false</LinksUpToDate>
  <CharactersWithSpaces>8348</CharactersWithSpaces>
  <SharedDoc>false</SharedDoc>
  <HLinks>
    <vt:vector size="6" baseType="variant">
      <vt:variant>
        <vt:i4>2031702</vt:i4>
      </vt:variant>
      <vt:variant>
        <vt:i4>0</vt:i4>
      </vt:variant>
      <vt:variant>
        <vt:i4>0</vt:i4>
      </vt:variant>
      <vt:variant>
        <vt:i4>5</vt:i4>
      </vt:variant>
      <vt:variant>
        <vt:lpwstr>mailto:brmykm@bellsouth.net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Contemporary Resume</dc:title>
  <dc:subject/>
  <dc:creator>Felicia M. Calhoun</dc:creator>
  <cp:keywords/>
  <cp:lastModifiedBy>brm19</cp:lastModifiedBy>
  <cp:revision>2</cp:revision>
  <cp:lastPrinted>2012-02-17T20:04:00Z</cp:lastPrinted>
  <dcterms:created xsi:type="dcterms:W3CDTF">2022-01-25T11:58:00Z</dcterms:created>
  <dcterms:modified xsi:type="dcterms:W3CDTF">2022-01-25T11:58:00Z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UseDefaultLanguage">
    <vt:bool>true</vt:bool>
  </property>
  <property fmtid="{D5CDD505-2E9C-101B-9397-08002B2CF9AE}" pid="3" name="Version">
    <vt:i4>2003051900</vt:i4>
  </property>
  <property fmtid="{D5CDD505-2E9C-101B-9397-08002B2CF9AE}" pid="4" name="LCID">
    <vt:i4>1033</vt:i4>
  </property>
</Properties>
</file>