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713D1" w14:textId="77777777" w:rsidR="00816216" w:rsidRDefault="009D4EA1" w:rsidP="00141A4C">
      <w:pPr>
        <w:pStyle w:val="Title"/>
      </w:pPr>
      <w:r>
        <w:t>Jeffery R. Boges</w:t>
      </w:r>
    </w:p>
    <w:p w14:paraId="062030BD" w14:textId="77777777" w:rsidR="00141A4C" w:rsidRDefault="009D4EA1" w:rsidP="00141A4C">
      <w:r>
        <w:t>1224 Augusta Dr. Albany, GA 31707</w:t>
      </w:r>
      <w:r w:rsidR="00141A4C">
        <w:t> | </w:t>
      </w:r>
      <w:r>
        <w:t>(229) 886-4637</w:t>
      </w:r>
      <w:r w:rsidR="00141A4C">
        <w:t> | </w:t>
      </w:r>
      <w:r>
        <w:t>jrboges@gmail.com</w:t>
      </w:r>
    </w:p>
    <w:p w14:paraId="1BFA8739" w14:textId="77777777" w:rsidR="006270A9" w:rsidRDefault="000E523A" w:rsidP="00141A4C">
      <w:pPr>
        <w:pStyle w:val="Heading1"/>
      </w:pPr>
      <w:sdt>
        <w:sdtPr>
          <w:alias w:val="Objective:"/>
          <w:tag w:val="Objective:"/>
          <w:id w:val="-731932020"/>
          <w:placeholder>
            <w:docPart w:val="E703938FAD7F4862A391896E6378BE31"/>
          </w:placeholder>
          <w:temporary/>
          <w:showingPlcHdr/>
          <w15:appearance w15:val="hidden"/>
        </w:sdtPr>
        <w:sdtEndPr/>
        <w:sdtContent>
          <w:r w:rsidR="009D5933">
            <w:t>Objective</w:t>
          </w:r>
        </w:sdtContent>
      </w:sdt>
    </w:p>
    <w:p w14:paraId="752250E6" w14:textId="77777777" w:rsidR="006270A9" w:rsidRDefault="009D4EA1" w:rsidP="00601D0C">
      <w:pPr>
        <w:spacing w:after="120"/>
      </w:pPr>
      <w:r>
        <w:t>To obtain an administrative positi</w:t>
      </w:r>
      <w:r w:rsidR="00601D0C">
        <w:t xml:space="preserve">on with a dynamic school system, in order to help provide social and academic support to students, parents, faculty in an academically challenging environment. </w:t>
      </w:r>
    </w:p>
    <w:sdt>
      <w:sdtPr>
        <w:alias w:val="Education:"/>
        <w:tag w:val="Education:"/>
        <w:id w:val="807127995"/>
        <w:placeholder>
          <w:docPart w:val="35BBB7EE9FDB43919D8F8D1E786B8E89"/>
        </w:placeholder>
        <w:temporary/>
        <w:showingPlcHdr/>
        <w15:appearance w15:val="hidden"/>
      </w:sdtPr>
      <w:sdtEndPr/>
      <w:sdtContent>
        <w:p w14:paraId="4086746D" w14:textId="77777777" w:rsidR="006270A9" w:rsidRDefault="009D5933">
          <w:pPr>
            <w:pStyle w:val="Heading1"/>
          </w:pPr>
          <w:r>
            <w:t>Education</w:t>
          </w:r>
        </w:p>
      </w:sdtContent>
    </w:sdt>
    <w:p w14:paraId="012D5098" w14:textId="77777777" w:rsidR="006270A9" w:rsidRDefault="009D4EA1">
      <w:pPr>
        <w:pStyle w:val="Heading2"/>
      </w:pPr>
      <w:r>
        <w:t>Education specialist</w:t>
      </w:r>
      <w:r w:rsidR="009D5933">
        <w:t> | </w:t>
      </w:r>
      <w:r>
        <w:t>may 2014</w:t>
      </w:r>
      <w:r w:rsidR="009D5933">
        <w:t> | </w:t>
      </w:r>
      <w:r>
        <w:t>Albany state university</w:t>
      </w:r>
    </w:p>
    <w:p w14:paraId="42798646" w14:textId="77777777" w:rsidR="006270A9" w:rsidRDefault="009D5933" w:rsidP="001B29CF">
      <w:pPr>
        <w:pStyle w:val="ListBullet"/>
      </w:pPr>
      <w:r>
        <w:t xml:space="preserve">Major: </w:t>
      </w:r>
      <w:r w:rsidR="009D4EA1">
        <w:t>Education Leadership</w:t>
      </w:r>
    </w:p>
    <w:p w14:paraId="4B2107F8" w14:textId="77777777" w:rsidR="006270A9" w:rsidRDefault="009D4EA1">
      <w:pPr>
        <w:pStyle w:val="Heading2"/>
      </w:pPr>
      <w:r>
        <w:t>master of education</w:t>
      </w:r>
      <w:r w:rsidR="009D5933">
        <w:t> | </w:t>
      </w:r>
      <w:r>
        <w:t>december 2008</w:t>
      </w:r>
      <w:r w:rsidR="009D5933">
        <w:t> | </w:t>
      </w:r>
      <w:r>
        <w:t>albany state university</w:t>
      </w:r>
    </w:p>
    <w:p w14:paraId="4D3B808C" w14:textId="77777777" w:rsidR="006270A9" w:rsidRDefault="009D5933">
      <w:pPr>
        <w:pStyle w:val="ListBullet"/>
      </w:pPr>
      <w:r>
        <w:t xml:space="preserve">Major: </w:t>
      </w:r>
      <w:r w:rsidR="009D4EA1">
        <w:t>School Counseling</w:t>
      </w:r>
    </w:p>
    <w:p w14:paraId="7EBF5153" w14:textId="77777777" w:rsidR="009D4EA1" w:rsidRDefault="009D4EA1" w:rsidP="009D4EA1">
      <w:pPr>
        <w:pStyle w:val="Heading2"/>
      </w:pPr>
      <w:r>
        <w:t>bachelor of arts | december 2004 | albany state university</w:t>
      </w:r>
    </w:p>
    <w:p w14:paraId="0C9FCE86" w14:textId="77777777" w:rsidR="009D4EA1" w:rsidRDefault="009D4EA1" w:rsidP="009D4EA1">
      <w:pPr>
        <w:pStyle w:val="ListBullet"/>
      </w:pPr>
      <w:r>
        <w:t>Major: Psychology</w:t>
      </w:r>
    </w:p>
    <w:sdt>
      <w:sdtPr>
        <w:alias w:val="Skills &amp; Abilities:"/>
        <w:tag w:val="Skills &amp; Abilities:"/>
        <w:id w:val="458624136"/>
        <w:placeholder>
          <w:docPart w:val="1A36905926C845B0BD5A17EDFB9C903B"/>
        </w:placeholder>
        <w:temporary/>
        <w:showingPlcHdr/>
        <w15:appearance w15:val="hidden"/>
      </w:sdtPr>
      <w:sdtEndPr/>
      <w:sdtContent>
        <w:p w14:paraId="69C29769" w14:textId="77777777" w:rsidR="006270A9" w:rsidRDefault="009D5933">
          <w:pPr>
            <w:pStyle w:val="Heading1"/>
          </w:pPr>
          <w:r>
            <w:t>Skills &amp; Abilities</w:t>
          </w:r>
        </w:p>
      </w:sdtContent>
    </w:sdt>
    <w:p w14:paraId="693781D7" w14:textId="77777777" w:rsidR="006270A9" w:rsidRDefault="00E46681">
      <w:pPr>
        <w:pStyle w:val="Heading2"/>
      </w:pPr>
      <w:r>
        <w:t>Skills</w:t>
      </w:r>
    </w:p>
    <w:p w14:paraId="117D0820" w14:textId="77777777" w:rsidR="006270A9" w:rsidRDefault="00E46681" w:rsidP="009D4EA1">
      <w:pPr>
        <w:pStyle w:val="ListBullet"/>
      </w:pPr>
      <w:r>
        <w:t xml:space="preserve">Proficient in the use of student information systems, tracking student data to improve instructional quality. </w:t>
      </w:r>
    </w:p>
    <w:p w14:paraId="04AD6023" w14:textId="77777777" w:rsidR="006270A9" w:rsidRDefault="000842F5" w:rsidP="00EC71F7">
      <w:pPr>
        <w:pStyle w:val="ListBullet"/>
      </w:pPr>
      <w:r>
        <w:t>Excellent in the use of Microsoft Office</w:t>
      </w:r>
    </w:p>
    <w:p w14:paraId="0A4DCE26" w14:textId="77777777" w:rsidR="006270A9" w:rsidRDefault="00311995" w:rsidP="00EC71F7">
      <w:pPr>
        <w:pStyle w:val="ListBullet"/>
      </w:pPr>
      <w:r>
        <w:t xml:space="preserve">Proven record of excellent communication </w:t>
      </w:r>
      <w:r w:rsidR="00E46681">
        <w:t>with parents, students, and co-workers</w:t>
      </w:r>
    </w:p>
    <w:p w14:paraId="65EA3A74" w14:textId="77777777" w:rsidR="006270A9" w:rsidRDefault="00311995">
      <w:pPr>
        <w:pStyle w:val="ListBullet"/>
      </w:pPr>
      <w:r>
        <w:t xml:space="preserve">Serve as vice-president (formally president) of Eta Omicron Chapter of Omega Psi Phi Fraternity; supervising all committees and activities  </w:t>
      </w:r>
    </w:p>
    <w:p w14:paraId="65D16C40" w14:textId="77777777" w:rsidR="00C4255F" w:rsidRDefault="00C4255F">
      <w:pPr>
        <w:pStyle w:val="ListBullet"/>
      </w:pPr>
      <w:r>
        <w:t>Coaching (Softball and Wrestling Assistant Coach at Dougherty High School 2014 – Present)</w:t>
      </w:r>
    </w:p>
    <w:p w14:paraId="2E32B39C" w14:textId="77777777" w:rsidR="00894E25" w:rsidRDefault="000E523A" w:rsidP="00894E25">
      <w:pPr>
        <w:pStyle w:val="Heading1"/>
        <w:tabs>
          <w:tab w:val="left" w:pos="2535"/>
        </w:tabs>
      </w:pPr>
      <w:sdt>
        <w:sdtPr>
          <w:alias w:val="Experience:"/>
          <w:tag w:val="Experience:"/>
          <w:id w:val="171684534"/>
          <w:placeholder>
            <w:docPart w:val="23545C43B3334CE995EB1859C44A56BA"/>
          </w:placeholder>
          <w:temporary/>
          <w:showingPlcHdr/>
          <w15:appearance w15:val="hidden"/>
        </w:sdtPr>
        <w:sdtEndPr/>
        <w:sdtContent>
          <w:r w:rsidR="009D5933">
            <w:t>Experience</w:t>
          </w:r>
        </w:sdtContent>
      </w:sdt>
      <w:r w:rsidR="00894E25">
        <w:tab/>
      </w:r>
    </w:p>
    <w:p w14:paraId="6A2131C6" w14:textId="4F7596CD" w:rsidR="006270A9" w:rsidRDefault="00894E25">
      <w:pPr>
        <w:pStyle w:val="Heading2"/>
      </w:pPr>
      <w:r>
        <w:t>assistant principal</w:t>
      </w:r>
      <w:r w:rsidR="009D5933">
        <w:t> | </w:t>
      </w:r>
      <w:r>
        <w:t>s</w:t>
      </w:r>
      <w:r w:rsidR="003B7704">
        <w:t xml:space="preserve">umter </w:t>
      </w:r>
      <w:r>
        <w:t>c</w:t>
      </w:r>
      <w:r w:rsidR="003B7704">
        <w:t xml:space="preserve">ounty </w:t>
      </w:r>
      <w:r>
        <w:t>s</w:t>
      </w:r>
      <w:r w:rsidR="003B7704">
        <w:t>chools</w:t>
      </w:r>
      <w:r w:rsidR="009D5933">
        <w:t> | </w:t>
      </w:r>
      <w:r>
        <w:t>july 2017</w:t>
      </w:r>
      <w:r w:rsidR="00A5525A">
        <w:t xml:space="preserve"> - present</w:t>
      </w:r>
    </w:p>
    <w:p w14:paraId="167F6B6C" w14:textId="77777777" w:rsidR="00894E25" w:rsidRDefault="00894E25">
      <w:pPr>
        <w:pStyle w:val="ListBullet"/>
      </w:pPr>
      <w:r w:rsidRPr="00894E25">
        <w:t>Assists with safeguarding the health, safety and welfare of students</w:t>
      </w:r>
      <w:r>
        <w:t>.</w:t>
      </w:r>
    </w:p>
    <w:p w14:paraId="3148D6B1" w14:textId="77777777" w:rsidR="00894E25" w:rsidRDefault="00894E25">
      <w:pPr>
        <w:pStyle w:val="ListBullet"/>
      </w:pPr>
      <w:r w:rsidRPr="00894E25">
        <w:t>Participates in the supervision and evaluation of professional and classified personnel</w:t>
      </w:r>
      <w:r>
        <w:t xml:space="preserve">. </w:t>
      </w:r>
    </w:p>
    <w:p w14:paraId="52611094" w14:textId="77777777" w:rsidR="00311995" w:rsidRDefault="00894E25">
      <w:pPr>
        <w:pStyle w:val="ListBullet"/>
      </w:pPr>
      <w:r w:rsidRPr="00894E25">
        <w:t>Assists with the administration and supervision of the total school program in accordance with applicable regulations</w:t>
      </w:r>
      <w:r w:rsidR="00DC767F">
        <w:t xml:space="preserve">. </w:t>
      </w:r>
    </w:p>
    <w:p w14:paraId="70C5D428" w14:textId="751A405D" w:rsidR="00DC767F" w:rsidRDefault="00DC767F">
      <w:pPr>
        <w:pStyle w:val="ListBullet"/>
      </w:pPr>
      <w:r w:rsidRPr="00DC767F">
        <w:t xml:space="preserve">Conducts routine administrative duties as assigned by the </w:t>
      </w:r>
      <w:proofErr w:type="gramStart"/>
      <w:r w:rsidRPr="00DC767F">
        <w:t>Principal</w:t>
      </w:r>
      <w:proofErr w:type="gramEnd"/>
      <w:r>
        <w:t>.</w:t>
      </w:r>
    </w:p>
    <w:p w14:paraId="0B24159E" w14:textId="35A933BF" w:rsidR="003B7704" w:rsidRDefault="003B7704">
      <w:pPr>
        <w:pStyle w:val="ListBullet"/>
      </w:pPr>
      <w:r>
        <w:t>Building Level Testing Coordinator</w:t>
      </w:r>
    </w:p>
    <w:p w14:paraId="3733040C" w14:textId="2549F3BE" w:rsidR="003B7704" w:rsidRDefault="003B7704">
      <w:pPr>
        <w:pStyle w:val="ListBullet"/>
      </w:pPr>
      <w:r>
        <w:t>Serves as district level tribunal hearing member</w:t>
      </w:r>
    </w:p>
    <w:p w14:paraId="7068ECED" w14:textId="77777777" w:rsidR="00894E25" w:rsidRDefault="00894E25" w:rsidP="00894E25">
      <w:pPr>
        <w:pStyle w:val="Heading2"/>
      </w:pPr>
      <w:r>
        <w:t>Special education teacher | dcss | august 2008 – July 2017</w:t>
      </w:r>
    </w:p>
    <w:p w14:paraId="04563D9B" w14:textId="77777777" w:rsidR="00894E25" w:rsidRDefault="00894E25" w:rsidP="00894E25">
      <w:pPr>
        <w:pStyle w:val="ListBullet"/>
      </w:pPr>
      <w:r>
        <w:t>Serve on the leadership team as Special Education Contact Teacher</w:t>
      </w:r>
    </w:p>
    <w:p w14:paraId="7B86205F" w14:textId="77777777" w:rsidR="00894E25" w:rsidRDefault="00894E25" w:rsidP="00894E25">
      <w:pPr>
        <w:pStyle w:val="ListBullet"/>
      </w:pPr>
      <w:r>
        <w:t>Supervise the development of IEP’s, Transition Plans, and Behavior Intervention Plans for all SWDs.</w:t>
      </w:r>
    </w:p>
    <w:p w14:paraId="6394DE23" w14:textId="77777777" w:rsidR="00894E25" w:rsidRDefault="00894E25" w:rsidP="00894E25">
      <w:pPr>
        <w:pStyle w:val="ListBullet"/>
      </w:pPr>
      <w:r>
        <w:t>Generate monthly reports tracking student discipline, attendance, and grades.</w:t>
      </w:r>
    </w:p>
    <w:p w14:paraId="611AC7D8" w14:textId="77777777" w:rsidR="00894E25" w:rsidRDefault="00894E25" w:rsidP="00894E25">
      <w:pPr>
        <w:pStyle w:val="ListBullet"/>
      </w:pPr>
      <w:r>
        <w:lastRenderedPageBreak/>
        <w:t>Maintain accurate FTE and testing records for students.</w:t>
      </w:r>
    </w:p>
    <w:p w14:paraId="5B718F38" w14:textId="77777777" w:rsidR="00894E25" w:rsidRDefault="00894E25" w:rsidP="00894E25">
      <w:pPr>
        <w:pStyle w:val="ListBullet"/>
      </w:pPr>
      <w:r>
        <w:t>Develop schedules for students and teachers, with school counselors.</w:t>
      </w:r>
    </w:p>
    <w:p w14:paraId="2E904ACF" w14:textId="77777777" w:rsidR="00894E25" w:rsidRPr="00894E25" w:rsidRDefault="00894E25" w:rsidP="00894E25">
      <w:pPr>
        <w:pStyle w:val="Heading2"/>
      </w:pPr>
      <w:r>
        <w:t>Adult Basic Education Teacher | GAdoc | January 2012-January 2013</w:t>
      </w:r>
    </w:p>
    <w:p w14:paraId="7092BD84" w14:textId="77777777" w:rsidR="00894E25" w:rsidRDefault="00894E25" w:rsidP="00894E25">
      <w:pPr>
        <w:pStyle w:val="ListBullet"/>
      </w:pPr>
      <w:r>
        <w:t>Administration and scoring of TABE (Test of Adult Basic Education)</w:t>
      </w:r>
    </w:p>
    <w:p w14:paraId="487D5462" w14:textId="77777777" w:rsidR="00894E25" w:rsidRDefault="00894E25" w:rsidP="00894E25">
      <w:pPr>
        <w:pStyle w:val="ListBullet"/>
      </w:pPr>
      <w:r>
        <w:t>Supervise the development of inmate modules in preparation for GED.</w:t>
      </w:r>
    </w:p>
    <w:p w14:paraId="0B1B0EF1" w14:textId="77777777" w:rsidR="00894E25" w:rsidRDefault="00894E25" w:rsidP="00894E25">
      <w:pPr>
        <w:pStyle w:val="ListBullet"/>
      </w:pPr>
      <w:r>
        <w:t xml:space="preserve">Generate monthly reports tracking inmate discipline, attendance, and scores. </w:t>
      </w:r>
    </w:p>
    <w:p w14:paraId="2818F723" w14:textId="77777777" w:rsidR="00894E25" w:rsidRDefault="00894E25" w:rsidP="00894E25">
      <w:pPr>
        <w:pStyle w:val="ListBullet"/>
      </w:pPr>
      <w:r>
        <w:t>Provide an environment conducive to the healthy development of inmates.</w:t>
      </w:r>
    </w:p>
    <w:p w14:paraId="60CDCD68" w14:textId="77777777" w:rsidR="00894E25" w:rsidRDefault="00894E25" w:rsidP="00894E25">
      <w:pPr>
        <w:pStyle w:val="ListBullet"/>
        <w:numPr>
          <w:ilvl w:val="0"/>
          <w:numId w:val="0"/>
        </w:numPr>
        <w:ind w:left="216"/>
      </w:pPr>
    </w:p>
    <w:p w14:paraId="524E0ADD" w14:textId="77777777" w:rsidR="00894E25" w:rsidRDefault="00894E25" w:rsidP="00894E25">
      <w:pPr>
        <w:pStyle w:val="ListBullet"/>
        <w:numPr>
          <w:ilvl w:val="0"/>
          <w:numId w:val="0"/>
        </w:numPr>
        <w:ind w:left="216"/>
      </w:pPr>
    </w:p>
    <w:p w14:paraId="17039256" w14:textId="77777777" w:rsidR="000842F5" w:rsidRDefault="000842F5" w:rsidP="000842F5">
      <w:pPr>
        <w:pStyle w:val="Heading1"/>
      </w:pPr>
      <w:r>
        <w:t>References</w:t>
      </w:r>
    </w:p>
    <w:p w14:paraId="7F119CBE" w14:textId="2738EB3B" w:rsidR="000842F5" w:rsidRDefault="003B7704" w:rsidP="006466C0">
      <w:pPr>
        <w:spacing w:after="120"/>
      </w:pPr>
      <w:r>
        <w:t>Dr</w:t>
      </w:r>
      <w:r w:rsidR="000842F5">
        <w:t xml:space="preserve">. </w:t>
      </w:r>
      <w:r>
        <w:t>Renee</w:t>
      </w:r>
      <w:r w:rsidR="000842F5">
        <w:t xml:space="preserve"> </w:t>
      </w:r>
      <w:r>
        <w:t>Mays</w:t>
      </w:r>
      <w:r w:rsidR="000842F5">
        <w:t xml:space="preserve"> – Principal, </w:t>
      </w:r>
      <w:r>
        <w:t xml:space="preserve">Sumter County Primary </w:t>
      </w:r>
      <w:r w:rsidR="000842F5">
        <w:t xml:space="preserve">School (229) </w:t>
      </w:r>
      <w:r w:rsidR="006466C0">
        <w:t>431-3310</w:t>
      </w:r>
    </w:p>
    <w:p w14:paraId="61B72B5E" w14:textId="5E3FB635" w:rsidR="000842F5" w:rsidRDefault="003B7704" w:rsidP="006466C0">
      <w:pPr>
        <w:spacing w:after="120"/>
      </w:pPr>
      <w:r>
        <w:t>Dr. Stephen Peters</w:t>
      </w:r>
      <w:r w:rsidR="000842F5">
        <w:t xml:space="preserve"> – </w:t>
      </w:r>
    </w:p>
    <w:p w14:paraId="4B07A936" w14:textId="4D3DFBE6" w:rsidR="006466C0" w:rsidRDefault="006466C0" w:rsidP="006466C0">
      <w:pPr>
        <w:spacing w:after="120"/>
      </w:pPr>
      <w:r>
        <w:t xml:space="preserve">Dr. </w:t>
      </w:r>
      <w:r w:rsidR="003B7704">
        <w:t>Mark Wilson</w:t>
      </w:r>
      <w:r>
        <w:t xml:space="preserve"> – </w:t>
      </w:r>
    </w:p>
    <w:p w14:paraId="7FF36450" w14:textId="77777777" w:rsidR="00EC71F7" w:rsidRDefault="00EC71F7" w:rsidP="000842F5">
      <w:pPr>
        <w:spacing w:after="0"/>
      </w:pPr>
    </w:p>
    <w:p w14:paraId="375C6040" w14:textId="77777777" w:rsidR="000842F5" w:rsidRDefault="000842F5" w:rsidP="000842F5">
      <w:pPr>
        <w:spacing w:after="0"/>
      </w:pPr>
    </w:p>
    <w:p w14:paraId="6DE55595" w14:textId="77777777" w:rsidR="000842F5" w:rsidRDefault="000842F5" w:rsidP="000842F5">
      <w:pPr>
        <w:spacing w:after="0"/>
      </w:pPr>
    </w:p>
    <w:p w14:paraId="12112945" w14:textId="77777777" w:rsidR="000842F5" w:rsidRPr="001B29CF" w:rsidRDefault="000842F5" w:rsidP="000842F5">
      <w:pPr>
        <w:pStyle w:val="ListBullet"/>
        <w:numPr>
          <w:ilvl w:val="0"/>
          <w:numId w:val="0"/>
        </w:numPr>
        <w:ind w:left="216"/>
      </w:pPr>
    </w:p>
    <w:sectPr w:rsidR="000842F5" w:rsidRPr="001B29CF" w:rsidSect="00617B26">
      <w:footerReference w:type="default" r:id="rId8"/>
      <w:pgSz w:w="12240" w:h="15840"/>
      <w:pgMar w:top="1008" w:right="1152" w:bottom="1152" w:left="1152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EA02B" w14:textId="77777777" w:rsidR="000E523A" w:rsidRDefault="000E523A">
      <w:pPr>
        <w:spacing w:after="0"/>
      </w:pPr>
      <w:r>
        <w:separator/>
      </w:r>
    </w:p>
  </w:endnote>
  <w:endnote w:type="continuationSeparator" w:id="0">
    <w:p w14:paraId="42A7459E" w14:textId="77777777" w:rsidR="000E523A" w:rsidRDefault="000E523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MinchoB">
    <w:altName w:val="Yu Mincho Demibold"/>
    <w:panose1 w:val="020B0604020202020204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15A71" w14:textId="77777777" w:rsidR="00AA15CC" w:rsidRDefault="00AA15CC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DC767F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053F8" w14:textId="77777777" w:rsidR="000E523A" w:rsidRDefault="000E523A">
      <w:pPr>
        <w:spacing w:after="0"/>
      </w:pPr>
      <w:r>
        <w:separator/>
      </w:r>
    </w:p>
  </w:footnote>
  <w:footnote w:type="continuationSeparator" w:id="0">
    <w:p w14:paraId="74FFFF65" w14:textId="77777777" w:rsidR="000E523A" w:rsidRDefault="000E523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B66D57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AF24D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386E0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0407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D76DE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06858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AA9E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96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B292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79E5B4C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08E72B9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A034AD0"/>
    <w:multiLevelType w:val="multilevel"/>
    <w:tmpl w:val="67B638B6"/>
    <w:lvl w:ilvl="0">
      <w:start w:val="1"/>
      <w:numFmt w:val="bullet"/>
      <w:pStyle w:val="ListBullet"/>
      <w:lvlText w:val="·"/>
      <w:lvlJc w:val="left"/>
      <w:pPr>
        <w:tabs>
          <w:tab w:val="num" w:pos="216"/>
        </w:tabs>
        <w:ind w:left="216" w:hanging="216"/>
      </w:pPr>
      <w:rPr>
        <w:rFonts w:ascii="Cambria" w:hAnsi="Cambria" w:hint="default"/>
      </w:rPr>
    </w:lvl>
    <w:lvl w:ilvl="1">
      <w:start w:val="1"/>
      <w:numFmt w:val="bullet"/>
      <w:lvlText w:val="o"/>
      <w:lvlJc w:val="left"/>
      <w:pPr>
        <w:tabs>
          <w:tab w:val="num" w:pos="648"/>
        </w:tabs>
        <w:ind w:left="648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44"/>
        </w:tabs>
        <w:ind w:left="1944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376"/>
        </w:tabs>
        <w:ind w:left="237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808"/>
        </w:tabs>
        <w:ind w:left="2808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672"/>
        </w:tabs>
        <w:ind w:left="3672" w:hanging="216"/>
      </w:pPr>
      <w:rPr>
        <w:rFonts w:ascii="Wingdings" w:hAnsi="Wingdings" w:hint="default"/>
      </w:rPr>
    </w:lvl>
  </w:abstractNum>
  <w:abstractNum w:abstractNumId="12" w15:restartNumberingAfterBreak="0">
    <w:nsid w:val="0E1D32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7C864A0"/>
    <w:multiLevelType w:val="multilevel"/>
    <w:tmpl w:val="F42A8A2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32AD436E"/>
    <w:multiLevelType w:val="multilevel"/>
    <w:tmpl w:val="72A0CD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683A1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2D8015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2FC5048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6D9D5ECA"/>
    <w:multiLevelType w:val="multilevel"/>
    <w:tmpl w:val="2DB03242"/>
    <w:lvl w:ilvl="0">
      <w:start w:val="1"/>
      <w:numFmt w:val="decimal"/>
      <w:pStyle w:val="ListNumber"/>
      <w:lvlText w:val="%1)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288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296"/>
        </w:tabs>
        <w:ind w:left="1296" w:hanging="288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28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04"/>
        </w:tabs>
        <w:ind w:left="2304" w:hanging="288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288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12"/>
        </w:tabs>
        <w:ind w:left="3312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816"/>
        </w:tabs>
        <w:ind w:left="3816" w:hanging="288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288"/>
      </w:pPr>
      <w:rPr>
        <w:rFonts w:hint="default"/>
      </w:rPr>
    </w:lvl>
  </w:abstractNum>
  <w:abstractNum w:abstractNumId="19" w15:restartNumberingAfterBreak="0">
    <w:nsid w:val="71866955"/>
    <w:multiLevelType w:val="multilevel"/>
    <w:tmpl w:val="01684A1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6"/>
  </w:num>
  <w:num w:numId="16">
    <w:abstractNumId w:val="12"/>
  </w:num>
  <w:num w:numId="17">
    <w:abstractNumId w:val="15"/>
  </w:num>
  <w:num w:numId="18">
    <w:abstractNumId w:val="10"/>
  </w:num>
  <w:num w:numId="19">
    <w:abstractNumId w:val="19"/>
  </w:num>
  <w:num w:numId="20">
    <w:abstractNumId w:val="17"/>
  </w:num>
  <w:num w:numId="21">
    <w:abstractNumId w:val="11"/>
  </w:num>
  <w:num w:numId="22">
    <w:abstractNumId w:val="14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5CC"/>
    <w:rsid w:val="000842F5"/>
    <w:rsid w:val="000A4F59"/>
    <w:rsid w:val="000E523A"/>
    <w:rsid w:val="00141A4C"/>
    <w:rsid w:val="001B29CF"/>
    <w:rsid w:val="00233811"/>
    <w:rsid w:val="0028220F"/>
    <w:rsid w:val="00296904"/>
    <w:rsid w:val="002E39DF"/>
    <w:rsid w:val="00311995"/>
    <w:rsid w:val="00356C14"/>
    <w:rsid w:val="003B7704"/>
    <w:rsid w:val="0042688F"/>
    <w:rsid w:val="00546CD7"/>
    <w:rsid w:val="00601D0C"/>
    <w:rsid w:val="00617B26"/>
    <w:rsid w:val="006270A9"/>
    <w:rsid w:val="006466C0"/>
    <w:rsid w:val="00666F65"/>
    <w:rsid w:val="00675956"/>
    <w:rsid w:val="00681034"/>
    <w:rsid w:val="00753C12"/>
    <w:rsid w:val="007839BD"/>
    <w:rsid w:val="00816216"/>
    <w:rsid w:val="0087734B"/>
    <w:rsid w:val="00894E25"/>
    <w:rsid w:val="009B17C0"/>
    <w:rsid w:val="009D4EA1"/>
    <w:rsid w:val="009D5933"/>
    <w:rsid w:val="00A5525A"/>
    <w:rsid w:val="00AA15CC"/>
    <w:rsid w:val="00BD768D"/>
    <w:rsid w:val="00C4255F"/>
    <w:rsid w:val="00C61F8E"/>
    <w:rsid w:val="00DC767F"/>
    <w:rsid w:val="00DF2791"/>
    <w:rsid w:val="00E46681"/>
    <w:rsid w:val="00E83E4B"/>
    <w:rsid w:val="00EC71F7"/>
    <w:rsid w:val="00FD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CD8E26"/>
  <w15:chartTrackingRefBased/>
  <w15:docId w15:val="{CAF847D9-9440-4739-90CE-6E4A57D42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404040" w:themeColor="text1" w:themeTint="BF"/>
        <w:sz w:val="22"/>
        <w:szCs w:val="22"/>
        <w:lang w:val="en-US" w:eastAsia="ja-JP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42F5"/>
  </w:style>
  <w:style w:type="paragraph" w:styleId="Heading1">
    <w:name w:val="heading 1"/>
    <w:basedOn w:val="Normal"/>
    <w:link w:val="Heading1Char"/>
    <w:uiPriority w:val="9"/>
    <w:qFormat/>
    <w:rsid w:val="001B29CF"/>
    <w:pPr>
      <w:keepNext/>
      <w:keepLines/>
      <w:spacing w:before="320" w:after="100"/>
      <w:contextualSpacing/>
      <w:outlineLvl w:val="0"/>
    </w:pPr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29CF"/>
    <w:pPr>
      <w:keepNext/>
      <w:keepLines/>
      <w:spacing w:before="60" w:after="40"/>
      <w:contextualSpacing/>
      <w:outlineLvl w:val="1"/>
    </w:pPr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22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22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C61F8E"/>
    <w:pPr>
      <w:pBdr>
        <w:bottom w:val="single" w:sz="12" w:space="4" w:color="39A5B7" w:themeColor="accent1"/>
      </w:pBdr>
      <w:spacing w:after="120"/>
      <w:contextualSpacing/>
    </w:pPr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customStyle="1" w:styleId="TitleChar">
    <w:name w:val="Title Char"/>
    <w:basedOn w:val="DefaultParagraphFont"/>
    <w:link w:val="Title"/>
    <w:uiPriority w:val="1"/>
    <w:rsid w:val="00C61F8E"/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styleId="PlaceholderText">
    <w:name w:val="Placeholder Text"/>
    <w:basedOn w:val="DefaultParagraphFont"/>
    <w:uiPriority w:val="99"/>
    <w:semiHidden/>
    <w:rsid w:val="00E83E4B"/>
    <w:rPr>
      <w:color w:val="393939" w:themeColor="text2" w:themeShade="BF"/>
    </w:rPr>
  </w:style>
  <w:style w:type="paragraph" w:styleId="ListBullet">
    <w:name w:val="List Bullet"/>
    <w:basedOn w:val="Normal"/>
    <w:uiPriority w:val="10"/>
    <w:unhideWhenUsed/>
    <w:qFormat/>
    <w:rsid w:val="0087734B"/>
    <w:pPr>
      <w:numPr>
        <w:numId w:val="21"/>
      </w:numPr>
      <w:spacing w:line="288" w:lineRule="auto"/>
      <w:contextualSpacing/>
    </w:pPr>
  </w:style>
  <w:style w:type="paragraph" w:styleId="Header">
    <w:name w:val="header"/>
    <w:basedOn w:val="Normal"/>
    <w:link w:val="HeaderChar"/>
    <w:uiPriority w:val="99"/>
    <w:unhideWhenUsed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rsid w:val="00681034"/>
    <w:pPr>
      <w:spacing w:after="0"/>
      <w:jc w:val="right"/>
    </w:pPr>
    <w:rPr>
      <w:color w:val="2A7B88" w:themeColor="accent1" w:themeShade="BF"/>
    </w:rPr>
  </w:style>
  <w:style w:type="character" w:customStyle="1" w:styleId="FooterChar">
    <w:name w:val="Footer Char"/>
    <w:basedOn w:val="DefaultParagraphFont"/>
    <w:link w:val="Footer"/>
    <w:uiPriority w:val="99"/>
    <w:rsid w:val="00681034"/>
    <w:rPr>
      <w:color w:val="2A7B88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1B29CF"/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B29CF"/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contextualSpacing w:val="0"/>
      <w:outlineLvl w:val="9"/>
    </w:pPr>
  </w:style>
  <w:style w:type="character" w:styleId="IntenseEmphasis">
    <w:name w:val="Intense Emphasis"/>
    <w:basedOn w:val="DefaultParagraphFont"/>
    <w:uiPriority w:val="21"/>
    <w:semiHidden/>
    <w:unhideWhenUsed/>
    <w:qFormat/>
    <w:rPr>
      <w:i/>
      <w:iCs/>
      <w:color w:val="2A7B88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 w:val="0"/>
      <w:smallCaps/>
      <w:color w:val="2A7B88" w:themeColor="accent1" w:themeShade="BF"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2A7B88" w:themeColor="accent1" w:themeShade="BF"/>
        <w:bottom w:val="single" w:sz="4" w:space="10" w:color="2A7B88" w:themeColor="accent1" w:themeShade="BF"/>
      </w:pBdr>
      <w:spacing w:before="360" w:after="360"/>
      <w:ind w:left="864" w:right="864"/>
      <w:jc w:val="center"/>
    </w:pPr>
    <w:rPr>
      <w:i/>
      <w:iCs/>
      <w:color w:val="2A7B8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2A7B88" w:themeColor="accent1" w:themeShade="BF"/>
    </w:rPr>
  </w:style>
  <w:style w:type="paragraph" w:styleId="ListNumber">
    <w:name w:val="List Number"/>
    <w:basedOn w:val="Normal"/>
    <w:uiPriority w:val="11"/>
    <w:qFormat/>
    <w:rsid w:val="0087734B"/>
    <w:pPr>
      <w:numPr>
        <w:numId w:val="23"/>
      </w:numPr>
      <w:spacing w:line="288" w:lineRule="auto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83E4B"/>
    <w:rPr>
      <w:color w:val="7B4968" w:themeColor="accent5" w:themeShade="BF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E83E4B"/>
    <w:rPr>
      <w:color w:val="2A7B88" w:themeColor="accent1" w:themeShade="BF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83E4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83E4B"/>
    <w:rPr>
      <w:szCs w:val="16"/>
    </w:rPr>
  </w:style>
  <w:style w:type="paragraph" w:styleId="BlockText">
    <w:name w:val="Block Text"/>
    <w:basedOn w:val="Normal"/>
    <w:uiPriority w:val="99"/>
    <w:semiHidden/>
    <w:unhideWhenUsed/>
    <w:rsid w:val="00E83E4B"/>
    <w:pPr>
      <w:pBdr>
        <w:top w:val="single" w:sz="2" w:space="10" w:color="39A5B7" w:themeColor="accent1"/>
        <w:left w:val="single" w:sz="2" w:space="10" w:color="39A5B7" w:themeColor="accent1"/>
        <w:bottom w:val="single" w:sz="2" w:space="10" w:color="39A5B7" w:themeColor="accent1"/>
        <w:right w:val="single" w:sz="2" w:space="10" w:color="39A5B7" w:themeColor="accent1"/>
      </w:pBdr>
      <w:ind w:left="1152" w:right="1152"/>
    </w:pPr>
    <w:rPr>
      <w:i/>
      <w:iCs/>
      <w:color w:val="2A7B88" w:themeColor="accent1" w:themeShade="BF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83E4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83E4B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8220F"/>
    <w:rPr>
      <w:sz w:val="22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83E4B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83E4B"/>
    <w:rPr>
      <w:rFonts w:ascii="Segoe UI" w:hAnsi="Segoe UI" w:cs="Segoe UI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20F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20F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8220F"/>
    <w:pPr>
      <w:spacing w:after="200"/>
    </w:pPr>
    <w:rPr>
      <w:i/>
      <w:iCs/>
      <w:color w:val="4D4D4D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20F"/>
    <w:pPr>
      <w:spacing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20F"/>
    <w:rPr>
      <w:rFonts w:ascii="Segoe UI" w:hAnsi="Segoe UI" w:cs="Segoe UI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20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20F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2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20F"/>
    <w:rPr>
      <w:b/>
      <w:bCs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8220F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28220F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220F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8220F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8220F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8220F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2822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8220F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8220F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8220F"/>
    <w:rPr>
      <w:rFonts w:ascii="Consolas" w:hAnsi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ffery.boges\AppData\Roaming\Microsoft\Templates\Resume%20(color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703938FAD7F4862A391896E6378BE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86B70B-0992-48E7-B919-A6C769D2825D}"/>
      </w:docPartPr>
      <w:docPartBody>
        <w:p w:rsidR="008D719A" w:rsidRDefault="00877E51">
          <w:pPr>
            <w:pStyle w:val="E703938FAD7F4862A391896E6378BE31"/>
          </w:pPr>
          <w:r>
            <w:t>Objective</w:t>
          </w:r>
        </w:p>
      </w:docPartBody>
    </w:docPart>
    <w:docPart>
      <w:docPartPr>
        <w:name w:val="35BBB7EE9FDB43919D8F8D1E786B8E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BEDD86-4105-4427-8193-DABE923167D5}"/>
      </w:docPartPr>
      <w:docPartBody>
        <w:p w:rsidR="008D719A" w:rsidRDefault="00877E51">
          <w:pPr>
            <w:pStyle w:val="35BBB7EE9FDB43919D8F8D1E786B8E89"/>
          </w:pPr>
          <w:r>
            <w:t>Education</w:t>
          </w:r>
        </w:p>
      </w:docPartBody>
    </w:docPart>
    <w:docPart>
      <w:docPartPr>
        <w:name w:val="1A36905926C845B0BD5A17EDFB9C90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1B9D1-455C-4554-82F6-F5CD2AA949A4}"/>
      </w:docPartPr>
      <w:docPartBody>
        <w:p w:rsidR="008D719A" w:rsidRDefault="00877E51">
          <w:pPr>
            <w:pStyle w:val="1A36905926C845B0BD5A17EDFB9C903B"/>
          </w:pPr>
          <w:r>
            <w:t>Skills &amp; Abilities</w:t>
          </w:r>
        </w:p>
      </w:docPartBody>
    </w:docPart>
    <w:docPart>
      <w:docPartPr>
        <w:name w:val="23545C43B3334CE995EB1859C44A56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92A030-0EE2-4091-B951-B950F8E21158}"/>
      </w:docPartPr>
      <w:docPartBody>
        <w:p w:rsidR="008D719A" w:rsidRDefault="00877E51">
          <w:pPr>
            <w:pStyle w:val="23545C43B3334CE995EB1859C44A56BA"/>
          </w:pPr>
          <w:r>
            <w:t>Experience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MinchoB">
    <w:altName w:val="Yu Mincho Demibold"/>
    <w:panose1 w:val="020B0604020202020204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E51"/>
    <w:rsid w:val="00183A1E"/>
    <w:rsid w:val="002631E1"/>
    <w:rsid w:val="005852EE"/>
    <w:rsid w:val="00816DCC"/>
    <w:rsid w:val="00877E51"/>
    <w:rsid w:val="008D719A"/>
    <w:rsid w:val="00EA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703938FAD7F4862A391896E6378BE31">
    <w:name w:val="E703938FAD7F4862A391896E6378BE31"/>
  </w:style>
  <w:style w:type="paragraph" w:customStyle="1" w:styleId="35BBB7EE9FDB43919D8F8D1E786B8E89">
    <w:name w:val="35BBB7EE9FDB43919D8F8D1E786B8E89"/>
  </w:style>
  <w:style w:type="paragraph" w:customStyle="1" w:styleId="1A36905926C845B0BD5A17EDFB9C903B">
    <w:name w:val="1A36905926C845B0BD5A17EDFB9C903B"/>
  </w:style>
  <w:style w:type="paragraph" w:customStyle="1" w:styleId="23545C43B3334CE995EB1859C44A56BA">
    <w:name w:val="23545C43B3334CE995EB1859C44A56B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39A5B7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4547D-5670-4D33-AB2A-B5BC95601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C:\Users\jeffery.boges\AppData\Roaming\Microsoft\Templates\Resume (color).dotx</Template>
  <TotalTime>6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Boges, Jeffery</dc:creator>
  <cp:keywords/>
  <cp:lastModifiedBy>Wilkerson, Patrick</cp:lastModifiedBy>
  <cp:revision>2</cp:revision>
  <dcterms:created xsi:type="dcterms:W3CDTF">2022-05-05T00:19:00Z</dcterms:created>
  <dcterms:modified xsi:type="dcterms:W3CDTF">2022-05-05T00:19:00Z</dcterms:modified>
  <cp:version/>
</cp:coreProperties>
</file>